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733B8" w:rsidRPr="004D15E8" w:rsidRDefault="009733B8" w:rsidP="0091238A">
      <w:pPr>
        <w:jc w:val="center"/>
        <w:rPr>
          <w:rFonts w:ascii="Times New Roman" w:hAnsi="Times New Roman"/>
          <w:b/>
          <w:sz w:val="24"/>
          <w:szCs w:val="24"/>
        </w:rPr>
      </w:pPr>
    </w:p>
    <w:p w:rsidR="009733B8" w:rsidRPr="004D15E8" w:rsidRDefault="009733B8" w:rsidP="0091238A">
      <w:pPr>
        <w:jc w:val="center"/>
        <w:rPr>
          <w:rFonts w:ascii="Times New Roman" w:hAnsi="Times New Roman"/>
          <w:b/>
          <w:sz w:val="24"/>
          <w:szCs w:val="24"/>
        </w:rPr>
      </w:pPr>
    </w:p>
    <w:p w:rsidR="009733B8" w:rsidRPr="00B658EE" w:rsidRDefault="009733B8" w:rsidP="0091238A">
      <w:pPr>
        <w:jc w:val="center"/>
        <w:rPr>
          <w:rFonts w:ascii="Times New Roman" w:hAnsi="Times New Roman"/>
          <w:b/>
          <w:sz w:val="24"/>
          <w:szCs w:val="24"/>
        </w:rPr>
      </w:pPr>
    </w:p>
    <w:p w:rsidR="009733B8" w:rsidRPr="00B658EE" w:rsidRDefault="009733B8" w:rsidP="0091238A">
      <w:pPr>
        <w:jc w:val="center"/>
        <w:rPr>
          <w:rFonts w:ascii="Times New Roman" w:hAnsi="Times New Roman"/>
          <w:b/>
          <w:sz w:val="24"/>
          <w:szCs w:val="24"/>
        </w:rPr>
      </w:pPr>
    </w:p>
    <w:p w:rsidR="009733B8" w:rsidRPr="00B658EE" w:rsidRDefault="009733B8" w:rsidP="0091238A">
      <w:pPr>
        <w:jc w:val="center"/>
        <w:rPr>
          <w:rFonts w:ascii="Times New Roman" w:hAnsi="Times New Roman"/>
          <w:b/>
          <w:sz w:val="24"/>
          <w:szCs w:val="24"/>
        </w:rPr>
      </w:pPr>
    </w:p>
    <w:p w:rsidR="009733B8" w:rsidRPr="00B658EE" w:rsidRDefault="009733B8" w:rsidP="0091238A">
      <w:pPr>
        <w:jc w:val="center"/>
        <w:rPr>
          <w:rFonts w:ascii="Times New Roman" w:hAnsi="Times New Roman"/>
          <w:b/>
          <w:sz w:val="24"/>
          <w:szCs w:val="24"/>
        </w:rPr>
      </w:pPr>
    </w:p>
    <w:p w:rsidR="009733B8" w:rsidRPr="00B658EE" w:rsidRDefault="009733B8" w:rsidP="0091238A">
      <w:pPr>
        <w:ind w:left="-426"/>
        <w:rPr>
          <w:rFonts w:ascii="Times New Roman" w:hAnsi="Times New Roman"/>
          <w:b/>
          <w:sz w:val="24"/>
          <w:szCs w:val="24"/>
        </w:rPr>
      </w:pPr>
    </w:p>
    <w:p w:rsidR="009733B8" w:rsidRPr="00B262D7" w:rsidRDefault="009733B8" w:rsidP="00B262D7">
      <w:pPr>
        <w:ind w:left="-426"/>
        <w:jc w:val="center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t xml:space="preserve">ПРАКТИЧЕСКАЯ </w:t>
      </w:r>
      <w:r w:rsidRPr="00B262D7">
        <w:rPr>
          <w:rFonts w:ascii="Times New Roman" w:hAnsi="Times New Roman"/>
          <w:b/>
          <w:sz w:val="36"/>
          <w:szCs w:val="36"/>
        </w:rPr>
        <w:t>РАБОТА</w:t>
      </w:r>
    </w:p>
    <w:p w:rsidR="009733B8" w:rsidRDefault="009733B8" w:rsidP="00B262D7">
      <w:pPr>
        <w:ind w:left="-426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«Получение услуг в сфере образования</w:t>
      </w:r>
      <w:r w:rsidRPr="00762A1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 электронном виде»</w:t>
      </w:r>
    </w:p>
    <w:p w:rsidR="009733B8" w:rsidRPr="00B262D7" w:rsidRDefault="009733B8" w:rsidP="006275F6">
      <w:pPr>
        <w:ind w:left="-426"/>
        <w:jc w:val="center"/>
        <w:rPr>
          <w:rFonts w:ascii="Times New Roman" w:hAnsi="Times New Roman"/>
          <w:i/>
          <w:sz w:val="24"/>
          <w:szCs w:val="24"/>
        </w:rPr>
      </w:pPr>
      <w:bookmarkStart w:id="0" w:name="_GoBack"/>
      <w:bookmarkEnd w:id="0"/>
      <w:r w:rsidRPr="00B262D7">
        <w:rPr>
          <w:rFonts w:ascii="Times New Roman" w:hAnsi="Times New Roman"/>
          <w:i/>
          <w:sz w:val="24"/>
          <w:szCs w:val="24"/>
        </w:rPr>
        <w:t>Для проведения урока информатики</w:t>
      </w:r>
      <w:r>
        <w:rPr>
          <w:rFonts w:ascii="Times New Roman" w:hAnsi="Times New Roman"/>
          <w:i/>
          <w:sz w:val="24"/>
          <w:szCs w:val="24"/>
        </w:rPr>
        <w:t xml:space="preserve"> в профессиональных образовательных организациях</w:t>
      </w:r>
    </w:p>
    <w:p w:rsidR="009733B8" w:rsidRPr="00B658EE" w:rsidRDefault="009733B8" w:rsidP="0091238A">
      <w:pPr>
        <w:jc w:val="center"/>
        <w:rPr>
          <w:rFonts w:ascii="Times New Roman" w:hAnsi="Times New Roman"/>
          <w:i/>
          <w:sz w:val="24"/>
          <w:szCs w:val="24"/>
        </w:rPr>
      </w:pPr>
    </w:p>
    <w:p w:rsidR="009733B8" w:rsidRPr="00B658EE" w:rsidRDefault="009733B8" w:rsidP="0091238A">
      <w:pPr>
        <w:jc w:val="center"/>
        <w:rPr>
          <w:rFonts w:ascii="Times New Roman" w:hAnsi="Times New Roman"/>
          <w:i/>
          <w:sz w:val="24"/>
          <w:szCs w:val="24"/>
        </w:rPr>
      </w:pPr>
    </w:p>
    <w:p w:rsidR="009733B8" w:rsidRPr="00B658EE" w:rsidRDefault="009733B8" w:rsidP="0091238A">
      <w:pPr>
        <w:jc w:val="center"/>
        <w:rPr>
          <w:rFonts w:ascii="Times New Roman" w:hAnsi="Times New Roman"/>
          <w:i/>
          <w:sz w:val="24"/>
          <w:szCs w:val="24"/>
        </w:rPr>
      </w:pPr>
    </w:p>
    <w:p w:rsidR="009733B8" w:rsidRPr="00B658EE" w:rsidRDefault="009733B8" w:rsidP="0091238A">
      <w:pPr>
        <w:jc w:val="center"/>
        <w:rPr>
          <w:rFonts w:ascii="Times New Roman" w:hAnsi="Times New Roman"/>
          <w:i/>
          <w:sz w:val="24"/>
          <w:szCs w:val="24"/>
        </w:rPr>
      </w:pPr>
    </w:p>
    <w:p w:rsidR="009733B8" w:rsidRPr="00B658EE" w:rsidRDefault="009733B8" w:rsidP="0091238A">
      <w:pPr>
        <w:jc w:val="center"/>
        <w:rPr>
          <w:rFonts w:ascii="Times New Roman" w:hAnsi="Times New Roman"/>
          <w:i/>
          <w:sz w:val="24"/>
          <w:szCs w:val="24"/>
        </w:rPr>
      </w:pPr>
    </w:p>
    <w:p w:rsidR="009733B8" w:rsidRPr="00B658EE" w:rsidRDefault="009733B8" w:rsidP="0091238A">
      <w:pPr>
        <w:jc w:val="center"/>
        <w:rPr>
          <w:rFonts w:ascii="Times New Roman" w:hAnsi="Times New Roman"/>
          <w:i/>
          <w:sz w:val="24"/>
          <w:szCs w:val="24"/>
        </w:rPr>
      </w:pPr>
    </w:p>
    <w:p w:rsidR="009733B8" w:rsidRDefault="009733B8" w:rsidP="0091238A">
      <w:pPr>
        <w:jc w:val="center"/>
        <w:rPr>
          <w:rFonts w:ascii="Times New Roman" w:hAnsi="Times New Roman"/>
          <w:i/>
          <w:sz w:val="24"/>
          <w:szCs w:val="24"/>
        </w:rPr>
      </w:pPr>
    </w:p>
    <w:p w:rsidR="009733B8" w:rsidRDefault="009733B8" w:rsidP="0091238A">
      <w:pPr>
        <w:jc w:val="center"/>
        <w:rPr>
          <w:rFonts w:ascii="Times New Roman" w:hAnsi="Times New Roman"/>
          <w:i/>
          <w:sz w:val="24"/>
          <w:szCs w:val="24"/>
        </w:rPr>
      </w:pPr>
    </w:p>
    <w:p w:rsidR="009733B8" w:rsidRPr="007D7952" w:rsidRDefault="009733B8" w:rsidP="0091238A">
      <w:pPr>
        <w:jc w:val="center"/>
        <w:rPr>
          <w:rFonts w:ascii="Times New Roman" w:hAnsi="Times New Roman"/>
          <w:i/>
          <w:sz w:val="24"/>
          <w:szCs w:val="24"/>
        </w:rPr>
      </w:pPr>
    </w:p>
    <w:p w:rsidR="009733B8" w:rsidRPr="00B658EE" w:rsidRDefault="009733B8" w:rsidP="0091238A">
      <w:pPr>
        <w:jc w:val="center"/>
        <w:rPr>
          <w:rFonts w:ascii="Times New Roman" w:hAnsi="Times New Roman"/>
          <w:i/>
          <w:sz w:val="24"/>
          <w:szCs w:val="24"/>
        </w:rPr>
      </w:pPr>
    </w:p>
    <w:p w:rsidR="009733B8" w:rsidRDefault="009733B8" w:rsidP="0091238A">
      <w:pPr>
        <w:jc w:val="center"/>
        <w:rPr>
          <w:rFonts w:ascii="Times New Roman" w:hAnsi="Times New Roman"/>
          <w:sz w:val="24"/>
          <w:szCs w:val="24"/>
        </w:rPr>
      </w:pPr>
    </w:p>
    <w:p w:rsidR="009733B8" w:rsidRPr="007D7952" w:rsidRDefault="009733B8" w:rsidP="0091238A">
      <w:pPr>
        <w:jc w:val="center"/>
        <w:rPr>
          <w:rFonts w:ascii="Times New Roman" w:hAnsi="Times New Roman"/>
          <w:sz w:val="24"/>
          <w:szCs w:val="24"/>
        </w:rPr>
      </w:pPr>
    </w:p>
    <w:p w:rsidR="009733B8" w:rsidRDefault="009733B8" w:rsidP="00B262D7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2015</w:t>
      </w:r>
    </w:p>
    <w:p w:rsidR="009733B8" w:rsidRDefault="009733B8" w:rsidP="0091238A">
      <w:pPr>
        <w:jc w:val="center"/>
        <w:rPr>
          <w:rFonts w:ascii="Times New Roman" w:hAnsi="Times New Roman"/>
          <w:b/>
          <w:sz w:val="24"/>
          <w:szCs w:val="24"/>
        </w:rPr>
      </w:pPr>
    </w:p>
    <w:p w:rsidR="009733B8" w:rsidRDefault="009733B8" w:rsidP="0091238A">
      <w:pPr>
        <w:jc w:val="center"/>
        <w:rPr>
          <w:rFonts w:ascii="Times New Roman" w:hAnsi="Times New Roman"/>
          <w:b/>
          <w:sz w:val="24"/>
          <w:szCs w:val="24"/>
        </w:rPr>
      </w:pPr>
    </w:p>
    <w:p w:rsidR="009733B8" w:rsidRDefault="009733B8" w:rsidP="0091238A">
      <w:pPr>
        <w:jc w:val="center"/>
        <w:rPr>
          <w:rFonts w:ascii="Times New Roman" w:hAnsi="Times New Roman"/>
          <w:b/>
          <w:sz w:val="24"/>
          <w:szCs w:val="24"/>
        </w:rPr>
      </w:pPr>
    </w:p>
    <w:p w:rsidR="009733B8" w:rsidRDefault="009733B8" w:rsidP="0091238A">
      <w:pPr>
        <w:jc w:val="center"/>
        <w:rPr>
          <w:rFonts w:ascii="Times New Roman" w:hAnsi="Times New Roman"/>
          <w:b/>
          <w:sz w:val="24"/>
          <w:szCs w:val="24"/>
        </w:rPr>
      </w:pPr>
    </w:p>
    <w:p w:rsidR="009733B8" w:rsidRDefault="009733B8" w:rsidP="0091238A">
      <w:pPr>
        <w:jc w:val="center"/>
        <w:rPr>
          <w:rFonts w:ascii="Times New Roman" w:hAnsi="Times New Roman"/>
          <w:b/>
          <w:sz w:val="24"/>
          <w:szCs w:val="24"/>
        </w:rPr>
      </w:pPr>
    </w:p>
    <w:p w:rsidR="009733B8" w:rsidRPr="00B658EE" w:rsidRDefault="009733B8" w:rsidP="0091238A">
      <w:pPr>
        <w:jc w:val="center"/>
        <w:rPr>
          <w:rFonts w:ascii="Times New Roman" w:hAnsi="Times New Roman"/>
          <w:b/>
          <w:sz w:val="24"/>
          <w:szCs w:val="24"/>
        </w:rPr>
      </w:pPr>
      <w:r w:rsidRPr="00B658EE">
        <w:rPr>
          <w:rFonts w:ascii="Times New Roman" w:hAnsi="Times New Roman"/>
          <w:b/>
          <w:sz w:val="24"/>
          <w:szCs w:val="24"/>
        </w:rPr>
        <w:t>СОДЕРЖАНИЕ</w:t>
      </w:r>
    </w:p>
    <w:p w:rsidR="009733B8" w:rsidRPr="00B658EE" w:rsidRDefault="009733B8" w:rsidP="0091238A">
      <w:pPr>
        <w:rPr>
          <w:sz w:val="24"/>
          <w:szCs w:val="24"/>
        </w:rPr>
      </w:pPr>
    </w:p>
    <w:p w:rsidR="009733B8" w:rsidRDefault="009733B8">
      <w:pPr>
        <w:pStyle w:val="TOC1"/>
        <w:tabs>
          <w:tab w:val="left" w:pos="440"/>
          <w:tab w:val="right" w:pos="9345"/>
        </w:tabs>
        <w:rPr>
          <w:b w:val="0"/>
          <w:bCs w:val="0"/>
          <w:noProof/>
          <w:sz w:val="22"/>
          <w:szCs w:val="22"/>
          <w:lang w:eastAsia="ru-RU"/>
        </w:rPr>
      </w:pPr>
      <w:r w:rsidRPr="00B658EE">
        <w:rPr>
          <w:rFonts w:ascii="Times New Roman" w:hAnsi="Times New Roman"/>
          <w:b w:val="0"/>
          <w:sz w:val="24"/>
          <w:szCs w:val="24"/>
        </w:rPr>
        <w:fldChar w:fldCharType="begin"/>
      </w:r>
      <w:r w:rsidRPr="00B658EE">
        <w:rPr>
          <w:rFonts w:ascii="Times New Roman" w:hAnsi="Times New Roman"/>
          <w:b w:val="0"/>
          <w:sz w:val="24"/>
          <w:szCs w:val="24"/>
        </w:rPr>
        <w:instrText xml:space="preserve"> TOC \t "Стиль1;1;Стиль1.1;2;Стиль2;2" </w:instrText>
      </w:r>
      <w:r w:rsidRPr="00B658EE">
        <w:rPr>
          <w:rFonts w:ascii="Times New Roman" w:hAnsi="Times New Roman"/>
          <w:b w:val="0"/>
          <w:sz w:val="24"/>
          <w:szCs w:val="24"/>
        </w:rPr>
        <w:fldChar w:fldCharType="separate"/>
      </w:r>
      <w:r w:rsidRPr="0087762F">
        <w:rPr>
          <w:noProof/>
        </w:rPr>
        <w:t>1.</w:t>
      </w:r>
      <w:r>
        <w:rPr>
          <w:b w:val="0"/>
          <w:bCs w:val="0"/>
          <w:noProof/>
          <w:sz w:val="22"/>
          <w:szCs w:val="22"/>
          <w:lang w:eastAsia="ru-RU"/>
        </w:rPr>
        <w:tab/>
      </w:r>
      <w:r>
        <w:rPr>
          <w:noProof/>
        </w:rPr>
        <w:t>Госуслуги. Способы их получения.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_Toc437943779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</w:t>
      </w:r>
      <w:r>
        <w:rPr>
          <w:noProof/>
        </w:rPr>
        <w:fldChar w:fldCharType="end"/>
      </w:r>
    </w:p>
    <w:p w:rsidR="009733B8" w:rsidRDefault="009733B8">
      <w:pPr>
        <w:pStyle w:val="TOC1"/>
        <w:tabs>
          <w:tab w:val="left" w:pos="440"/>
          <w:tab w:val="right" w:pos="9345"/>
        </w:tabs>
        <w:rPr>
          <w:b w:val="0"/>
          <w:bCs w:val="0"/>
          <w:noProof/>
          <w:sz w:val="22"/>
          <w:szCs w:val="22"/>
          <w:lang w:eastAsia="ru-RU"/>
        </w:rPr>
      </w:pPr>
      <w:r w:rsidRPr="0087762F">
        <w:rPr>
          <w:noProof/>
        </w:rPr>
        <w:t>2.</w:t>
      </w:r>
      <w:r>
        <w:rPr>
          <w:b w:val="0"/>
          <w:bCs w:val="0"/>
          <w:noProof/>
          <w:sz w:val="22"/>
          <w:szCs w:val="22"/>
          <w:lang w:eastAsia="ru-RU"/>
        </w:rPr>
        <w:tab/>
      </w:r>
      <w:r w:rsidRPr="0087762F">
        <w:rPr>
          <w:noProof/>
          <w:shd w:val="clear" w:color="auto" w:fill="FFFFFF"/>
        </w:rPr>
        <w:t>Госуслуги в электронном виде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_Toc437943780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</w:t>
      </w:r>
      <w:r>
        <w:rPr>
          <w:noProof/>
        </w:rPr>
        <w:fldChar w:fldCharType="end"/>
      </w:r>
    </w:p>
    <w:p w:rsidR="009733B8" w:rsidRDefault="009733B8">
      <w:pPr>
        <w:pStyle w:val="TOC1"/>
        <w:tabs>
          <w:tab w:val="left" w:pos="440"/>
          <w:tab w:val="right" w:pos="9345"/>
        </w:tabs>
        <w:rPr>
          <w:b w:val="0"/>
          <w:bCs w:val="0"/>
          <w:noProof/>
          <w:sz w:val="22"/>
          <w:szCs w:val="22"/>
          <w:lang w:eastAsia="ru-RU"/>
        </w:rPr>
      </w:pPr>
      <w:r>
        <w:rPr>
          <w:noProof/>
        </w:rPr>
        <w:t>3.</w:t>
      </w:r>
      <w:r>
        <w:rPr>
          <w:b w:val="0"/>
          <w:bCs w:val="0"/>
          <w:noProof/>
          <w:sz w:val="22"/>
          <w:szCs w:val="22"/>
          <w:lang w:eastAsia="ru-RU"/>
        </w:rPr>
        <w:tab/>
      </w:r>
      <w:r>
        <w:rPr>
          <w:noProof/>
        </w:rPr>
        <w:t>Регистрация на портале госуслуг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_Toc437943781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</w:t>
      </w:r>
      <w:r>
        <w:rPr>
          <w:noProof/>
        </w:rPr>
        <w:fldChar w:fldCharType="end"/>
      </w:r>
    </w:p>
    <w:p w:rsidR="009733B8" w:rsidRDefault="009733B8">
      <w:pPr>
        <w:pStyle w:val="TOC1"/>
        <w:tabs>
          <w:tab w:val="left" w:pos="440"/>
          <w:tab w:val="right" w:pos="9345"/>
        </w:tabs>
        <w:rPr>
          <w:b w:val="0"/>
          <w:bCs w:val="0"/>
          <w:noProof/>
          <w:sz w:val="22"/>
          <w:szCs w:val="22"/>
          <w:lang w:eastAsia="ru-RU"/>
        </w:rPr>
      </w:pPr>
      <w:r>
        <w:rPr>
          <w:noProof/>
        </w:rPr>
        <w:t>4.</w:t>
      </w:r>
      <w:r>
        <w:rPr>
          <w:b w:val="0"/>
          <w:bCs w:val="0"/>
          <w:noProof/>
          <w:sz w:val="22"/>
          <w:szCs w:val="22"/>
          <w:lang w:eastAsia="ru-RU"/>
        </w:rPr>
        <w:tab/>
      </w:r>
      <w:r>
        <w:rPr>
          <w:noProof/>
        </w:rPr>
        <w:t>Регистрация учетной записи портала без использования Интернета - способ регистрации в «один шаг».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_Toc437943782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</w:t>
      </w:r>
      <w:r>
        <w:rPr>
          <w:noProof/>
        </w:rPr>
        <w:fldChar w:fldCharType="end"/>
      </w:r>
    </w:p>
    <w:p w:rsidR="009733B8" w:rsidRDefault="009733B8">
      <w:pPr>
        <w:pStyle w:val="TOC1"/>
        <w:tabs>
          <w:tab w:val="left" w:pos="440"/>
          <w:tab w:val="right" w:pos="9345"/>
        </w:tabs>
        <w:rPr>
          <w:b w:val="0"/>
          <w:bCs w:val="0"/>
          <w:noProof/>
          <w:sz w:val="22"/>
          <w:szCs w:val="22"/>
          <w:lang w:eastAsia="ru-RU"/>
        </w:rPr>
      </w:pPr>
      <w:r>
        <w:rPr>
          <w:noProof/>
        </w:rPr>
        <w:t>5.</w:t>
      </w:r>
      <w:r>
        <w:rPr>
          <w:b w:val="0"/>
          <w:bCs w:val="0"/>
          <w:noProof/>
          <w:sz w:val="22"/>
          <w:szCs w:val="22"/>
          <w:lang w:eastAsia="ru-RU"/>
        </w:rPr>
        <w:tab/>
      </w:r>
      <w:r>
        <w:rPr>
          <w:noProof/>
        </w:rPr>
        <w:t>Личный кабинет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_Toc437943783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</w:t>
      </w:r>
      <w:r>
        <w:rPr>
          <w:noProof/>
        </w:rPr>
        <w:fldChar w:fldCharType="end"/>
      </w:r>
    </w:p>
    <w:p w:rsidR="009733B8" w:rsidRDefault="009733B8">
      <w:pPr>
        <w:pStyle w:val="TOC1"/>
        <w:tabs>
          <w:tab w:val="left" w:pos="440"/>
          <w:tab w:val="right" w:pos="9345"/>
        </w:tabs>
        <w:rPr>
          <w:b w:val="0"/>
          <w:bCs w:val="0"/>
          <w:noProof/>
          <w:sz w:val="22"/>
          <w:szCs w:val="22"/>
          <w:lang w:eastAsia="ru-RU"/>
        </w:rPr>
      </w:pPr>
      <w:r>
        <w:rPr>
          <w:noProof/>
        </w:rPr>
        <w:t>6.</w:t>
      </w:r>
      <w:r>
        <w:rPr>
          <w:b w:val="0"/>
          <w:bCs w:val="0"/>
          <w:noProof/>
          <w:sz w:val="22"/>
          <w:szCs w:val="22"/>
          <w:lang w:eastAsia="ru-RU"/>
        </w:rPr>
        <w:tab/>
      </w:r>
      <w:r>
        <w:rPr>
          <w:noProof/>
        </w:rPr>
        <w:t>Навигация на портале госуслуг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_Toc437943784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5</w:t>
      </w:r>
      <w:r>
        <w:rPr>
          <w:noProof/>
        </w:rPr>
        <w:fldChar w:fldCharType="end"/>
      </w:r>
    </w:p>
    <w:p w:rsidR="009733B8" w:rsidRDefault="009733B8">
      <w:pPr>
        <w:pStyle w:val="TOC2"/>
        <w:tabs>
          <w:tab w:val="right" w:pos="9345"/>
        </w:tabs>
        <w:rPr>
          <w:i w:val="0"/>
          <w:iCs w:val="0"/>
          <w:noProof/>
          <w:sz w:val="22"/>
          <w:szCs w:val="22"/>
          <w:lang w:eastAsia="ru-RU"/>
        </w:rPr>
      </w:pPr>
      <w:r>
        <w:rPr>
          <w:noProof/>
        </w:rPr>
        <w:t>Поиск нужной услуги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_Toc437943785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</w:p>
    <w:p w:rsidR="009733B8" w:rsidRDefault="009733B8">
      <w:pPr>
        <w:pStyle w:val="TOC2"/>
        <w:tabs>
          <w:tab w:val="right" w:pos="9345"/>
        </w:tabs>
        <w:rPr>
          <w:i w:val="0"/>
          <w:iCs w:val="0"/>
          <w:noProof/>
          <w:sz w:val="22"/>
          <w:szCs w:val="22"/>
          <w:lang w:eastAsia="ru-RU"/>
        </w:rPr>
      </w:pPr>
      <w:r>
        <w:rPr>
          <w:noProof/>
        </w:rPr>
        <w:t>Информация об услугах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_Toc437943786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8</w:t>
      </w:r>
      <w:r>
        <w:rPr>
          <w:noProof/>
        </w:rPr>
        <w:fldChar w:fldCharType="end"/>
      </w:r>
    </w:p>
    <w:p w:rsidR="009733B8" w:rsidRDefault="009733B8">
      <w:pPr>
        <w:pStyle w:val="TOC1"/>
        <w:tabs>
          <w:tab w:val="left" w:pos="440"/>
          <w:tab w:val="right" w:pos="9345"/>
        </w:tabs>
        <w:rPr>
          <w:b w:val="0"/>
          <w:bCs w:val="0"/>
          <w:noProof/>
          <w:sz w:val="22"/>
          <w:szCs w:val="22"/>
          <w:lang w:eastAsia="ru-RU"/>
        </w:rPr>
      </w:pPr>
      <w:r>
        <w:rPr>
          <w:noProof/>
        </w:rPr>
        <w:t>7.</w:t>
      </w:r>
      <w:r>
        <w:rPr>
          <w:b w:val="0"/>
          <w:bCs w:val="0"/>
          <w:noProof/>
          <w:sz w:val="22"/>
          <w:szCs w:val="22"/>
          <w:lang w:eastAsia="ru-RU"/>
        </w:rPr>
        <w:tab/>
      </w:r>
      <w:r>
        <w:rPr>
          <w:noProof/>
        </w:rPr>
        <w:t>Практические задания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_Toc437943787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8</w:t>
      </w:r>
      <w:r>
        <w:rPr>
          <w:noProof/>
        </w:rPr>
        <w:fldChar w:fldCharType="end"/>
      </w:r>
    </w:p>
    <w:p w:rsidR="009733B8" w:rsidRDefault="009733B8" w:rsidP="0048161F">
      <w:pPr>
        <w:pStyle w:val="TOC2"/>
        <w:tabs>
          <w:tab w:val="right" w:pos="9345"/>
        </w:tabs>
        <w:rPr>
          <w:i w:val="0"/>
          <w:iCs w:val="0"/>
          <w:noProof/>
          <w:sz w:val="22"/>
          <w:szCs w:val="22"/>
          <w:lang w:eastAsia="ru-RU"/>
        </w:rPr>
      </w:pPr>
      <w:r w:rsidRPr="00B658EE">
        <w:rPr>
          <w:rFonts w:ascii="Times New Roman" w:hAnsi="Times New Roman"/>
          <w:b/>
          <w:sz w:val="24"/>
          <w:szCs w:val="24"/>
        </w:rPr>
        <w:fldChar w:fldCharType="end"/>
      </w:r>
      <w:r>
        <w:rPr>
          <w:noProof/>
        </w:rPr>
        <w:tab/>
        <w:t>12</w:t>
      </w:r>
    </w:p>
    <w:p w:rsidR="009733B8" w:rsidRDefault="009733B8" w:rsidP="0091238A">
      <w:pPr>
        <w:rPr>
          <w:rFonts w:ascii="Times New Roman" w:hAnsi="Times New Roman"/>
          <w:sz w:val="24"/>
          <w:szCs w:val="24"/>
        </w:rPr>
        <w:sectPr w:rsidR="009733B8" w:rsidSect="004C07A2">
          <w:footerReference w:type="default" r:id="rId7"/>
          <w:footerReference w:type="first" r:id="rId8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9733B8" w:rsidRPr="00B658EE" w:rsidRDefault="009733B8" w:rsidP="0078756A">
      <w:pPr>
        <w:pStyle w:val="1"/>
        <w:ind w:left="0"/>
        <w:rPr>
          <w:rStyle w:val="longtext"/>
          <w:bCs/>
          <w:sz w:val="24"/>
          <w:szCs w:val="24"/>
        </w:rPr>
      </w:pPr>
      <w:bookmarkStart w:id="1" w:name="_Toc437943779"/>
      <w:r w:rsidRPr="00B658EE">
        <w:rPr>
          <w:rStyle w:val="longtext"/>
          <w:sz w:val="24"/>
          <w:szCs w:val="24"/>
        </w:rPr>
        <w:t>Госуслуги. Способы их получения.</w:t>
      </w:r>
      <w:bookmarkEnd w:id="1"/>
    </w:p>
    <w:p w:rsidR="009733B8" w:rsidRDefault="009733B8" w:rsidP="0078756A">
      <w:pPr>
        <w:pStyle w:val="Heading1"/>
        <w:ind w:firstLine="360"/>
        <w:jc w:val="both"/>
        <w:rPr>
          <w:rStyle w:val="longtext"/>
          <w:b w:val="0"/>
          <w:bCs w:val="0"/>
          <w:kern w:val="0"/>
          <w:sz w:val="24"/>
          <w:szCs w:val="24"/>
        </w:rPr>
      </w:pPr>
      <w:r w:rsidRPr="00B658EE">
        <w:rPr>
          <w:rStyle w:val="longtext"/>
          <w:b w:val="0"/>
          <w:bCs w:val="0"/>
          <w:kern w:val="0"/>
          <w:sz w:val="24"/>
          <w:szCs w:val="24"/>
        </w:rPr>
        <w:t xml:space="preserve">В повседневной жизни каждый человек так или иначе стакивается с потребностью в получении различного вида государственных услуг, например: получение паспорта гражданина РФ, получение заграничного паспорта, оформление пенсии, подача налоговой декларации, регистрация автомобиля, регистрация по месту жительства. Получить государственные услуги можно тремя </w:t>
      </w:r>
      <w:r>
        <w:rPr>
          <w:rStyle w:val="longtext"/>
          <w:b w:val="0"/>
          <w:bCs w:val="0"/>
          <w:kern w:val="0"/>
          <w:sz w:val="24"/>
          <w:szCs w:val="24"/>
        </w:rPr>
        <w:t xml:space="preserve">основными </w:t>
      </w:r>
      <w:r w:rsidRPr="00B658EE">
        <w:rPr>
          <w:rStyle w:val="longtext"/>
          <w:b w:val="0"/>
          <w:bCs w:val="0"/>
          <w:kern w:val="0"/>
          <w:sz w:val="24"/>
          <w:szCs w:val="24"/>
        </w:rPr>
        <w:t>способами:</w:t>
      </w:r>
    </w:p>
    <w:p w:rsidR="009733B8" w:rsidRPr="00EF2B53" w:rsidRDefault="009733B8" w:rsidP="0078756A">
      <w:pPr>
        <w:pStyle w:val="Heading1"/>
        <w:numPr>
          <w:ilvl w:val="0"/>
          <w:numId w:val="7"/>
        </w:numPr>
        <w:jc w:val="both"/>
        <w:rPr>
          <w:rStyle w:val="longtext"/>
          <w:b w:val="0"/>
          <w:bCs w:val="0"/>
          <w:kern w:val="0"/>
          <w:sz w:val="24"/>
          <w:szCs w:val="24"/>
        </w:rPr>
      </w:pPr>
      <w:r w:rsidRPr="00EF2B53">
        <w:rPr>
          <w:rStyle w:val="longtext"/>
          <w:b w:val="0"/>
          <w:sz w:val="24"/>
          <w:szCs w:val="24"/>
        </w:rPr>
        <w:t>в соответствующих органах государственной власти и местного самоуправления (например, паспорт – в Федеральной миграционной службе; подать декларацию о доходах  - в инспекции федеральной налоговой службы;  поставить автомобиль на учет – в ГИБДД);</w:t>
      </w:r>
    </w:p>
    <w:p w:rsidR="009733B8" w:rsidRPr="00EF2B53" w:rsidRDefault="009733B8" w:rsidP="0078756A">
      <w:pPr>
        <w:pStyle w:val="Heading1"/>
        <w:numPr>
          <w:ilvl w:val="0"/>
          <w:numId w:val="7"/>
        </w:numPr>
        <w:jc w:val="both"/>
        <w:rPr>
          <w:rStyle w:val="longtext"/>
          <w:b w:val="0"/>
          <w:bCs w:val="0"/>
          <w:kern w:val="0"/>
          <w:sz w:val="24"/>
          <w:szCs w:val="24"/>
        </w:rPr>
      </w:pPr>
      <w:r>
        <w:rPr>
          <w:rStyle w:val="longtext"/>
          <w:b w:val="0"/>
          <w:sz w:val="24"/>
          <w:szCs w:val="24"/>
        </w:rPr>
        <w:t>в многофункциональных</w:t>
      </w:r>
      <w:r w:rsidRPr="00EF2B53">
        <w:rPr>
          <w:rStyle w:val="longtext"/>
          <w:b w:val="0"/>
          <w:sz w:val="24"/>
          <w:szCs w:val="24"/>
        </w:rPr>
        <w:t xml:space="preserve"> центр</w:t>
      </w:r>
      <w:r>
        <w:rPr>
          <w:rStyle w:val="longtext"/>
          <w:b w:val="0"/>
          <w:sz w:val="24"/>
          <w:szCs w:val="24"/>
        </w:rPr>
        <w:t>ах</w:t>
      </w:r>
      <w:r w:rsidRPr="00EF2B53">
        <w:rPr>
          <w:rStyle w:val="longtext"/>
          <w:b w:val="0"/>
          <w:sz w:val="24"/>
          <w:szCs w:val="24"/>
        </w:rPr>
        <w:t xml:space="preserve"> (МФЦ);</w:t>
      </w:r>
    </w:p>
    <w:p w:rsidR="009733B8" w:rsidRPr="00EF2B53" w:rsidRDefault="009733B8" w:rsidP="0078756A">
      <w:pPr>
        <w:pStyle w:val="Heading1"/>
        <w:numPr>
          <w:ilvl w:val="0"/>
          <w:numId w:val="7"/>
        </w:numPr>
        <w:jc w:val="both"/>
        <w:rPr>
          <w:rStyle w:val="longtext"/>
          <w:b w:val="0"/>
          <w:bCs w:val="0"/>
          <w:kern w:val="0"/>
          <w:sz w:val="24"/>
          <w:szCs w:val="24"/>
        </w:rPr>
      </w:pPr>
      <w:r w:rsidRPr="00EF2B53">
        <w:rPr>
          <w:rStyle w:val="longtext"/>
          <w:b w:val="0"/>
          <w:sz w:val="24"/>
          <w:szCs w:val="24"/>
        </w:rPr>
        <w:t>в электронном виде</w:t>
      </w:r>
      <w:r>
        <w:rPr>
          <w:rStyle w:val="longtext"/>
          <w:b w:val="0"/>
          <w:sz w:val="24"/>
          <w:szCs w:val="24"/>
        </w:rPr>
        <w:t xml:space="preserve">, </w:t>
      </w:r>
      <w:r w:rsidRPr="00EF2B53">
        <w:rPr>
          <w:rStyle w:val="longtext"/>
          <w:b w:val="0"/>
          <w:sz w:val="24"/>
          <w:szCs w:val="24"/>
        </w:rPr>
        <w:t xml:space="preserve"> на едином</w:t>
      </w:r>
      <w:r>
        <w:rPr>
          <w:rStyle w:val="longtext"/>
          <w:b w:val="0"/>
          <w:sz w:val="24"/>
          <w:szCs w:val="24"/>
        </w:rPr>
        <w:t xml:space="preserve"> и региональном</w:t>
      </w:r>
      <w:r w:rsidRPr="00EF2B53">
        <w:rPr>
          <w:rStyle w:val="longtext"/>
          <w:b w:val="0"/>
          <w:sz w:val="24"/>
          <w:szCs w:val="24"/>
        </w:rPr>
        <w:t xml:space="preserve"> портал</w:t>
      </w:r>
      <w:r>
        <w:rPr>
          <w:rStyle w:val="longtext"/>
          <w:b w:val="0"/>
          <w:sz w:val="24"/>
          <w:szCs w:val="24"/>
        </w:rPr>
        <w:t>ах</w:t>
      </w:r>
      <w:r w:rsidRPr="00EF2B53">
        <w:rPr>
          <w:rStyle w:val="longtext"/>
          <w:b w:val="0"/>
          <w:sz w:val="24"/>
          <w:szCs w:val="24"/>
        </w:rPr>
        <w:t xml:space="preserve"> государственных и муниципальных услуг</w:t>
      </w:r>
      <w:r>
        <w:rPr>
          <w:rStyle w:val="longtext"/>
          <w:b w:val="0"/>
          <w:sz w:val="24"/>
          <w:szCs w:val="24"/>
        </w:rPr>
        <w:t>.</w:t>
      </w:r>
    </w:p>
    <w:p w:rsidR="009733B8" w:rsidRPr="00B658EE" w:rsidRDefault="009733B8" w:rsidP="0078756A">
      <w:pPr>
        <w:pStyle w:val="mb25"/>
        <w:shd w:val="clear" w:color="auto" w:fill="FFFFFF"/>
        <w:spacing w:before="0" w:beforeAutospacing="0" w:after="0" w:afterAutospacing="0" w:line="252" w:lineRule="atLeast"/>
        <w:ind w:firstLine="567"/>
        <w:rPr>
          <w:color w:val="000000"/>
        </w:rPr>
      </w:pPr>
    </w:p>
    <w:p w:rsidR="009733B8" w:rsidRPr="00B658EE" w:rsidRDefault="009733B8" w:rsidP="0078756A">
      <w:pPr>
        <w:pStyle w:val="ListParagraph"/>
        <w:numPr>
          <w:ilvl w:val="0"/>
          <w:numId w:val="19"/>
        </w:numPr>
        <w:ind w:left="0"/>
        <w:jc w:val="center"/>
        <w:rPr>
          <w:rStyle w:val="longtext"/>
          <w:b/>
        </w:rPr>
      </w:pPr>
      <w:bookmarkStart w:id="2" w:name="_Toc437943780"/>
      <w:r w:rsidRPr="00B658EE">
        <w:rPr>
          <w:rStyle w:val="10"/>
          <w:sz w:val="24"/>
          <w:szCs w:val="24"/>
          <w:lang w:val="ru-RU"/>
        </w:rPr>
        <w:t>Госуслуги в электронном виде</w:t>
      </w:r>
      <w:bookmarkEnd w:id="2"/>
      <w:r w:rsidRPr="00B658EE">
        <w:rPr>
          <w:rStyle w:val="longtext"/>
          <w:b/>
        </w:rPr>
        <w:t>.</w:t>
      </w:r>
    </w:p>
    <w:p w:rsidR="009733B8" w:rsidRPr="00B658EE" w:rsidRDefault="009733B8" w:rsidP="0078756A">
      <w:pPr>
        <w:pStyle w:val="ListParagraph"/>
        <w:ind w:left="0"/>
        <w:jc w:val="both"/>
        <w:rPr>
          <w:rStyle w:val="longtext"/>
          <w:b/>
        </w:rPr>
      </w:pPr>
    </w:p>
    <w:p w:rsidR="009733B8" w:rsidRDefault="009733B8" w:rsidP="0078756A">
      <w:pPr>
        <w:pStyle w:val="mb25"/>
        <w:shd w:val="clear" w:color="auto" w:fill="FFFFFF"/>
        <w:spacing w:before="0" w:beforeAutospacing="0" w:after="0" w:afterAutospacing="0" w:line="252" w:lineRule="atLeast"/>
        <w:ind w:firstLine="708"/>
        <w:jc w:val="both"/>
        <w:rPr>
          <w:color w:val="000000"/>
        </w:rPr>
      </w:pPr>
      <w:r w:rsidRPr="00B658EE">
        <w:rPr>
          <w:color w:val="000000"/>
        </w:rPr>
        <w:t xml:space="preserve">Еще недавно </w:t>
      </w:r>
      <w:r>
        <w:rPr>
          <w:color w:val="000000"/>
        </w:rPr>
        <w:t>для</w:t>
      </w:r>
      <w:r w:rsidRPr="00B658EE">
        <w:rPr>
          <w:color w:val="000000"/>
        </w:rPr>
        <w:t xml:space="preserve"> получение любой госуслуги уходило много времени: приходилось стоять в очередях, заполнять множество бланков. Это отнима</w:t>
      </w:r>
      <w:r>
        <w:rPr>
          <w:color w:val="000000"/>
        </w:rPr>
        <w:t>ет</w:t>
      </w:r>
      <w:r w:rsidRPr="00B658EE">
        <w:rPr>
          <w:color w:val="000000"/>
        </w:rPr>
        <w:t xml:space="preserve"> много времени и сил. Теперь же мы с вами живем в эру информационных технологий, которые позволяют отправить запрос практически в любую организацию и получить от нее ответ через интернет. Иными словами, для получения, например, справки о размере пенсионных накоплений, достаточно просто отправить электронный запрос через интернет-портал государственных услуг и получить ответ на сайте. </w:t>
      </w:r>
    </w:p>
    <w:p w:rsidR="009733B8" w:rsidRPr="00B658EE" w:rsidRDefault="009733B8" w:rsidP="0078756A">
      <w:pPr>
        <w:pStyle w:val="mb25"/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</w:p>
    <w:p w:rsidR="009733B8" w:rsidRDefault="009733B8" w:rsidP="0078756A">
      <w:pPr>
        <w:pStyle w:val="mb25"/>
        <w:shd w:val="clear" w:color="auto" w:fill="FFFFFF"/>
        <w:spacing w:before="0" w:beforeAutospacing="0" w:after="0" w:afterAutospacing="0" w:line="252" w:lineRule="atLeast"/>
        <w:ind w:firstLine="708"/>
        <w:jc w:val="both"/>
        <w:rPr>
          <w:color w:val="000000"/>
        </w:rPr>
      </w:pPr>
      <w:r w:rsidRPr="00E21A1B">
        <w:rPr>
          <w:color w:val="000000"/>
        </w:rPr>
        <w:t xml:space="preserve">С помощью единого </w:t>
      </w:r>
      <w:r w:rsidRPr="00E21A1B">
        <w:t>(</w:t>
      </w:r>
      <w:hyperlink r:id="rId9" w:history="1">
        <w:r w:rsidRPr="00AE2657">
          <w:rPr>
            <w:rStyle w:val="Hyperlink"/>
            <w:lang w:val="en-US"/>
          </w:rPr>
          <w:t>www</w:t>
        </w:r>
        <w:r w:rsidRPr="00AE2657">
          <w:rPr>
            <w:rStyle w:val="Hyperlink"/>
          </w:rPr>
          <w:t>.</w:t>
        </w:r>
        <w:r w:rsidRPr="00AE2657">
          <w:rPr>
            <w:rStyle w:val="Hyperlink"/>
            <w:lang w:val="en-US"/>
          </w:rPr>
          <w:t>gosuslugi</w:t>
        </w:r>
        <w:r w:rsidRPr="00AE2657">
          <w:rPr>
            <w:rStyle w:val="Hyperlink"/>
          </w:rPr>
          <w:t>.</w:t>
        </w:r>
        <w:r w:rsidRPr="00AE2657">
          <w:rPr>
            <w:rStyle w:val="Hyperlink"/>
            <w:lang w:val="en-US"/>
          </w:rPr>
          <w:t>ru</w:t>
        </w:r>
      </w:hyperlink>
      <w:r w:rsidRPr="00E21A1B">
        <w:t>)</w:t>
      </w:r>
      <w:r w:rsidRPr="00E21A1B">
        <w:rPr>
          <w:color w:val="00B0F0"/>
        </w:rPr>
        <w:t xml:space="preserve"> </w:t>
      </w:r>
      <w:r w:rsidRPr="00E21A1B">
        <w:rPr>
          <w:color w:val="000000"/>
        </w:rPr>
        <w:t xml:space="preserve">и регионального </w:t>
      </w:r>
      <w:r w:rsidRPr="00E21A1B">
        <w:t>(</w:t>
      </w:r>
      <w:hyperlink r:id="rId10" w:history="1">
        <w:r w:rsidRPr="00AE2657">
          <w:rPr>
            <w:rStyle w:val="Hyperlink"/>
            <w:lang w:val="en-US"/>
          </w:rPr>
          <w:t>www</w:t>
        </w:r>
        <w:r w:rsidRPr="00AE2657">
          <w:rPr>
            <w:rStyle w:val="Hyperlink"/>
          </w:rPr>
          <w:t>.51gosuslugi.ru</w:t>
        </w:r>
      </w:hyperlink>
      <w:r w:rsidRPr="00E21A1B">
        <w:t>)</w:t>
      </w:r>
      <w:r w:rsidRPr="00E21A1B">
        <w:rPr>
          <w:color w:val="000000"/>
        </w:rPr>
        <w:t xml:space="preserve"> порталов предоставления государственных и муниципальных услуг теперь возможно оформить многие государственные услуги,</w:t>
      </w:r>
      <w:r w:rsidRPr="00B658EE">
        <w:rPr>
          <w:color w:val="000000"/>
        </w:rPr>
        <w:t xml:space="preserve"> а также получить информацию об адресах и телефонах ведомств, о том, какие необходимы документы для оформления услуги и каким образом осуществить ее получение.</w:t>
      </w:r>
    </w:p>
    <w:p w:rsidR="009733B8" w:rsidRDefault="009733B8" w:rsidP="0078756A">
      <w:pPr>
        <w:pStyle w:val="mb25"/>
        <w:shd w:val="clear" w:color="auto" w:fill="FFFFFF"/>
        <w:spacing w:before="0" w:beforeAutospacing="0" w:after="0" w:afterAutospacing="0" w:line="252" w:lineRule="atLeast"/>
        <w:ind w:firstLine="708"/>
        <w:jc w:val="both"/>
        <w:rPr>
          <w:color w:val="000000"/>
        </w:rPr>
      </w:pPr>
    </w:p>
    <w:p w:rsidR="009733B8" w:rsidRDefault="009733B8" w:rsidP="0078756A">
      <w:pPr>
        <w:pStyle w:val="mb25"/>
        <w:shd w:val="clear" w:color="auto" w:fill="FFFFFF"/>
        <w:spacing w:before="0" w:beforeAutospacing="0" w:after="0" w:afterAutospacing="0" w:line="252" w:lineRule="atLeast"/>
        <w:ind w:firstLine="708"/>
        <w:jc w:val="both"/>
        <w:rPr>
          <w:color w:val="000000"/>
        </w:rPr>
      </w:pPr>
      <w:r w:rsidRPr="00E21A1B">
        <w:rPr>
          <w:color w:val="000000"/>
        </w:rPr>
        <w:t>Единый портал государственных и муниципальных услуг – ресурс, на котором все </w:t>
      </w:r>
      <w:hyperlink r:id="rId11" w:tgtFrame="_blank" w:tooltip="Федеральные органы Российской Федерации" w:history="1">
        <w:r w:rsidRPr="00E21A1B">
          <w:rPr>
            <w:color w:val="000000"/>
          </w:rPr>
          <w:t>государственные органы Российской Федерации</w:t>
        </w:r>
      </w:hyperlink>
      <w:r w:rsidRPr="00E21A1B">
        <w:rPr>
          <w:color w:val="000000"/>
        </w:rPr>
        <w:t> размещают свои услуги. Региональный портал государственных и муниципальных услуг - ресурс на котором размещаются услуги, которые предоставляются только в Мурманской области.</w:t>
      </w:r>
      <w:r w:rsidRPr="00165E7F">
        <w:rPr>
          <w:color w:val="000000"/>
        </w:rPr>
        <w:t xml:space="preserve"> </w:t>
      </w:r>
    </w:p>
    <w:p w:rsidR="009733B8" w:rsidRPr="00165E7F" w:rsidRDefault="009733B8" w:rsidP="0078756A">
      <w:pPr>
        <w:pStyle w:val="mb25"/>
        <w:shd w:val="clear" w:color="auto" w:fill="FFFFFF"/>
        <w:spacing w:before="0" w:beforeAutospacing="0" w:after="0" w:afterAutospacing="0" w:line="252" w:lineRule="atLeast"/>
        <w:ind w:firstLine="708"/>
        <w:jc w:val="both"/>
        <w:rPr>
          <w:color w:val="000000"/>
        </w:rPr>
      </w:pPr>
    </w:p>
    <w:p w:rsidR="009733B8" w:rsidRDefault="009733B8" w:rsidP="0078756A">
      <w:pPr>
        <w:pStyle w:val="mb25"/>
        <w:shd w:val="clear" w:color="auto" w:fill="FFFFFF"/>
        <w:spacing w:before="0" w:beforeAutospacing="0" w:after="0" w:afterAutospacing="0" w:line="252" w:lineRule="atLeast"/>
        <w:ind w:firstLine="708"/>
        <w:jc w:val="both"/>
        <w:rPr>
          <w:rStyle w:val="longtext"/>
        </w:rPr>
      </w:pPr>
      <w:r w:rsidRPr="00B658EE">
        <w:rPr>
          <w:rStyle w:val="longtext"/>
        </w:rPr>
        <w:t>Для того чтобы иметь возможность пользоваться гос</w:t>
      </w:r>
      <w:r>
        <w:rPr>
          <w:rStyle w:val="longtext"/>
        </w:rPr>
        <w:t xml:space="preserve">ударственными и муниципальными </w:t>
      </w:r>
      <w:r w:rsidRPr="00B658EE">
        <w:rPr>
          <w:rStyle w:val="longtext"/>
        </w:rPr>
        <w:t xml:space="preserve">услугами </w:t>
      </w:r>
      <w:r>
        <w:rPr>
          <w:rStyle w:val="longtext"/>
        </w:rPr>
        <w:t>с помощью</w:t>
      </w:r>
      <w:r w:rsidRPr="00B658EE">
        <w:rPr>
          <w:rStyle w:val="longtext"/>
        </w:rPr>
        <w:t xml:space="preserve"> </w:t>
      </w:r>
      <w:r>
        <w:rPr>
          <w:rStyle w:val="longtext"/>
        </w:rPr>
        <w:t>порталов</w:t>
      </w:r>
      <w:r w:rsidRPr="00B658EE">
        <w:rPr>
          <w:rStyle w:val="longtext"/>
        </w:rPr>
        <w:t>, необходимо зарегистрироваться</w:t>
      </w:r>
      <w:r>
        <w:rPr>
          <w:rStyle w:val="longtext"/>
        </w:rPr>
        <w:t xml:space="preserve"> на любом из порталов, по окончании регистрации вы будите иметь учетную запись, использовать которую возможно для входа на  все государственные порталы</w:t>
      </w:r>
      <w:r w:rsidRPr="00B658EE">
        <w:rPr>
          <w:rStyle w:val="longtext"/>
        </w:rPr>
        <w:t xml:space="preserve">. Уже сегодня </w:t>
      </w:r>
      <w:r>
        <w:rPr>
          <w:rStyle w:val="longtext"/>
        </w:rPr>
        <w:t>зарегистрироваться</w:t>
      </w:r>
      <w:r w:rsidRPr="00B658EE">
        <w:rPr>
          <w:rStyle w:val="longtext"/>
        </w:rPr>
        <w:t xml:space="preserve"> может каждый из вас. Что мы и сдел</w:t>
      </w:r>
      <w:r>
        <w:rPr>
          <w:rStyle w:val="longtext"/>
        </w:rPr>
        <w:t>аем в ходе практической работы.</w:t>
      </w:r>
    </w:p>
    <w:p w:rsidR="009733B8" w:rsidRDefault="009733B8" w:rsidP="0078756A">
      <w:pPr>
        <w:pStyle w:val="mb25"/>
        <w:shd w:val="clear" w:color="auto" w:fill="FFFFFF"/>
        <w:spacing w:before="0" w:beforeAutospacing="0" w:after="0" w:afterAutospacing="0" w:line="252" w:lineRule="atLeast"/>
        <w:jc w:val="both"/>
        <w:rPr>
          <w:rStyle w:val="longtext"/>
        </w:rPr>
      </w:pPr>
    </w:p>
    <w:p w:rsidR="009733B8" w:rsidRDefault="009733B8" w:rsidP="0078756A">
      <w:pPr>
        <w:pStyle w:val="mb25"/>
        <w:shd w:val="clear" w:color="auto" w:fill="FFFFFF"/>
        <w:spacing w:before="0" w:beforeAutospacing="0" w:after="0" w:afterAutospacing="0" w:line="252" w:lineRule="atLeast"/>
        <w:ind w:firstLine="709"/>
        <w:jc w:val="both"/>
        <w:rPr>
          <w:rStyle w:val="longtext"/>
        </w:rPr>
      </w:pPr>
      <w:r w:rsidRPr="00E21A1B">
        <w:rPr>
          <w:rStyle w:val="longtext"/>
        </w:rPr>
        <w:t>Важно понимать, что после прохождения регистрации на портале госуслуг пользователь получает универсальный логин и пароль, который подходит для использования в самых разных системах: на Едином портале госуслуг, на региональном портале госуслуг, в сайте Федеральной налоговой службы, на сайте Пенсионного фонда, на сайте Российской общественной инициативы (</w:t>
      </w:r>
      <w:r w:rsidRPr="00E21A1B">
        <w:rPr>
          <w:rStyle w:val="longtext"/>
          <w:lang w:val="en-US"/>
        </w:rPr>
        <w:t>roi</w:t>
      </w:r>
      <w:r w:rsidRPr="00E21A1B">
        <w:rPr>
          <w:rStyle w:val="longtext"/>
        </w:rPr>
        <w:t>.</w:t>
      </w:r>
      <w:r w:rsidRPr="00E21A1B">
        <w:rPr>
          <w:rStyle w:val="longtext"/>
          <w:lang w:val="en-US"/>
        </w:rPr>
        <w:t>ru</w:t>
      </w:r>
      <w:r>
        <w:rPr>
          <w:rStyle w:val="longtext"/>
        </w:rPr>
        <w:t>), и т.д.</w:t>
      </w:r>
    </w:p>
    <w:p w:rsidR="009733B8" w:rsidRPr="00E21A1B" w:rsidRDefault="009733B8" w:rsidP="0078756A">
      <w:pPr>
        <w:pStyle w:val="mb25"/>
        <w:shd w:val="clear" w:color="auto" w:fill="FFFFFF"/>
        <w:spacing w:before="0" w:beforeAutospacing="0" w:after="0" w:afterAutospacing="0" w:line="252" w:lineRule="atLeast"/>
        <w:ind w:firstLine="709"/>
        <w:jc w:val="both"/>
        <w:rPr>
          <w:rStyle w:val="longtext"/>
        </w:rPr>
      </w:pPr>
      <w:r w:rsidRPr="00E05CAA">
        <w:rPr>
          <w:rStyle w:val="longtext"/>
        </w:rPr>
        <w:t>Система регистрации для получения такой универсальной записи называется ЕСИА – единая система идентификации и аутентификации.</w:t>
      </w:r>
    </w:p>
    <w:p w:rsidR="009733B8" w:rsidRDefault="009733B8" w:rsidP="0078756A">
      <w:pPr>
        <w:pStyle w:val="mb25"/>
        <w:shd w:val="clear" w:color="auto" w:fill="FFFFFF"/>
        <w:spacing w:before="0" w:beforeAutospacing="0" w:after="0" w:afterAutospacing="0" w:line="252" w:lineRule="atLeast"/>
        <w:ind w:firstLine="709"/>
        <w:jc w:val="both"/>
        <w:rPr>
          <w:rStyle w:val="longtext"/>
        </w:rPr>
        <w:sectPr w:rsidR="009733B8" w:rsidSect="002C6843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9733B8" w:rsidRPr="00B658EE" w:rsidRDefault="009733B8" w:rsidP="0078756A">
      <w:pPr>
        <w:pStyle w:val="1"/>
        <w:ind w:left="0"/>
        <w:rPr>
          <w:sz w:val="24"/>
          <w:szCs w:val="24"/>
        </w:rPr>
      </w:pPr>
      <w:bookmarkStart w:id="3" w:name="_Toc437943781"/>
      <w:r w:rsidRPr="00B658EE">
        <w:rPr>
          <w:sz w:val="24"/>
          <w:szCs w:val="24"/>
        </w:rPr>
        <w:t xml:space="preserve">Регистрация на </w:t>
      </w:r>
      <w:r>
        <w:rPr>
          <w:sz w:val="24"/>
          <w:szCs w:val="24"/>
        </w:rPr>
        <w:t>портале госуслуг</w:t>
      </w:r>
      <w:bookmarkEnd w:id="3"/>
    </w:p>
    <w:p w:rsidR="009733B8" w:rsidRPr="00B658EE" w:rsidRDefault="009733B8" w:rsidP="0078756A">
      <w:pPr>
        <w:pStyle w:val="mb25"/>
        <w:shd w:val="clear" w:color="auto" w:fill="FFFFFF"/>
        <w:spacing w:before="0" w:beforeAutospacing="0" w:after="0" w:afterAutospacing="0" w:line="252" w:lineRule="atLeast"/>
        <w:jc w:val="center"/>
        <w:rPr>
          <w:b/>
          <w:color w:val="000000"/>
        </w:rPr>
      </w:pPr>
    </w:p>
    <w:p w:rsidR="009733B8" w:rsidRPr="00E05CAA" w:rsidRDefault="009733B8" w:rsidP="0078756A">
      <w:pPr>
        <w:pStyle w:val="mb25"/>
        <w:shd w:val="clear" w:color="auto" w:fill="FFFFFF"/>
        <w:spacing w:before="0" w:beforeAutospacing="0" w:after="0" w:afterAutospacing="0" w:line="252" w:lineRule="atLeast"/>
        <w:ind w:firstLine="360"/>
        <w:jc w:val="both"/>
        <w:rPr>
          <w:color w:val="000000"/>
        </w:rPr>
      </w:pPr>
      <w:r>
        <w:rPr>
          <w:color w:val="000000"/>
        </w:rPr>
        <w:t>Существует</w:t>
      </w:r>
      <w:r w:rsidRPr="00B658EE">
        <w:rPr>
          <w:color w:val="000000"/>
        </w:rPr>
        <w:t xml:space="preserve"> 3 </w:t>
      </w:r>
      <w:r>
        <w:rPr>
          <w:color w:val="000000"/>
        </w:rPr>
        <w:t xml:space="preserve">уровня учетной записи </w:t>
      </w:r>
      <w:r w:rsidRPr="00E05CAA">
        <w:rPr>
          <w:color w:val="000000"/>
        </w:rPr>
        <w:t xml:space="preserve">ЕСИА на ЕПГУ (едином портале государственных и муниципальных услуг - </w:t>
      </w:r>
      <w:r w:rsidRPr="00E05CAA">
        <w:t>(</w:t>
      </w:r>
      <w:hyperlink r:id="rId12" w:history="1">
        <w:r w:rsidRPr="00E05CAA">
          <w:rPr>
            <w:rStyle w:val="Hyperlink"/>
            <w:lang w:val="en-US"/>
          </w:rPr>
          <w:t>www</w:t>
        </w:r>
        <w:r w:rsidRPr="00E05CAA">
          <w:rPr>
            <w:rStyle w:val="Hyperlink"/>
          </w:rPr>
          <w:t>.</w:t>
        </w:r>
        <w:r w:rsidRPr="00E05CAA">
          <w:rPr>
            <w:rStyle w:val="Hyperlink"/>
            <w:lang w:val="en-US"/>
          </w:rPr>
          <w:t>gosuslugi</w:t>
        </w:r>
        <w:r w:rsidRPr="00E05CAA">
          <w:rPr>
            <w:rStyle w:val="Hyperlink"/>
          </w:rPr>
          <w:t>.</w:t>
        </w:r>
        <w:r w:rsidRPr="00E05CAA">
          <w:rPr>
            <w:rStyle w:val="Hyperlink"/>
            <w:lang w:val="en-US"/>
          </w:rPr>
          <w:t>ru</w:t>
        </w:r>
      </w:hyperlink>
      <w:r w:rsidRPr="00E05CAA">
        <w:t>)</w:t>
      </w:r>
      <w:r w:rsidRPr="00E05CAA">
        <w:rPr>
          <w:color w:val="000000"/>
        </w:rPr>
        <w:t>:</w:t>
      </w:r>
    </w:p>
    <w:p w:rsidR="009733B8" w:rsidRPr="00E05CAA" w:rsidRDefault="009733B8" w:rsidP="0078756A">
      <w:pPr>
        <w:pStyle w:val="mb25"/>
        <w:numPr>
          <w:ilvl w:val="0"/>
          <w:numId w:val="26"/>
        </w:numPr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  <w:r w:rsidRPr="00E05CAA">
        <w:rPr>
          <w:color w:val="000000"/>
        </w:rPr>
        <w:t>Упрощенная;</w:t>
      </w:r>
    </w:p>
    <w:p w:rsidR="009733B8" w:rsidRPr="00E05CAA" w:rsidRDefault="009733B8" w:rsidP="0078756A">
      <w:pPr>
        <w:pStyle w:val="mb25"/>
        <w:numPr>
          <w:ilvl w:val="0"/>
          <w:numId w:val="26"/>
        </w:numPr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  <w:r w:rsidRPr="00E05CAA">
        <w:rPr>
          <w:color w:val="000000"/>
        </w:rPr>
        <w:t>Стандартная;</w:t>
      </w:r>
    </w:p>
    <w:p w:rsidR="009733B8" w:rsidRPr="00E05CAA" w:rsidRDefault="009733B8" w:rsidP="0078756A">
      <w:pPr>
        <w:pStyle w:val="mb25"/>
        <w:numPr>
          <w:ilvl w:val="0"/>
          <w:numId w:val="26"/>
        </w:numPr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  <w:r w:rsidRPr="00E05CAA">
        <w:rPr>
          <w:color w:val="000000"/>
        </w:rPr>
        <w:t>Подтвержденная.</w:t>
      </w:r>
    </w:p>
    <w:p w:rsidR="009733B8" w:rsidRPr="00E05CAA" w:rsidRDefault="009733B8" w:rsidP="0078756A">
      <w:pPr>
        <w:pStyle w:val="mb25"/>
        <w:shd w:val="clear" w:color="auto" w:fill="FFFFFF"/>
        <w:spacing w:before="0" w:beforeAutospacing="0" w:after="0" w:afterAutospacing="0" w:line="252" w:lineRule="atLeast"/>
        <w:rPr>
          <w:color w:val="000000"/>
        </w:rPr>
      </w:pPr>
    </w:p>
    <w:p w:rsidR="009733B8" w:rsidRDefault="009733B8" w:rsidP="0078756A">
      <w:pPr>
        <w:pStyle w:val="mb25"/>
        <w:shd w:val="clear" w:color="auto" w:fill="FFFFFF"/>
        <w:spacing w:before="0" w:beforeAutospacing="0" w:after="0" w:afterAutospacing="0" w:line="252" w:lineRule="atLeast"/>
        <w:ind w:firstLine="360"/>
        <w:jc w:val="both"/>
        <w:rPr>
          <w:color w:val="000000"/>
        </w:rPr>
      </w:pPr>
      <w:r w:rsidRPr="00E05CAA">
        <w:rPr>
          <w:color w:val="000000"/>
        </w:rPr>
        <w:t xml:space="preserve">При </w:t>
      </w:r>
      <w:r w:rsidRPr="00E05CAA">
        <w:rPr>
          <w:b/>
          <w:color w:val="000000"/>
        </w:rPr>
        <w:t>упрощенном</w:t>
      </w:r>
      <w:r w:rsidRPr="00E05CAA">
        <w:rPr>
          <w:color w:val="000000"/>
        </w:rPr>
        <w:t xml:space="preserve"> способе регистрации пользователи могут завести аккаунт в ЕСИА</w:t>
      </w:r>
      <w:r w:rsidRPr="00B658EE">
        <w:rPr>
          <w:color w:val="000000"/>
        </w:rPr>
        <w:t>, используя лишь номер мобильного телефона или адрес электронной почты.</w:t>
      </w:r>
    </w:p>
    <w:p w:rsidR="009733B8" w:rsidRPr="00B658EE" w:rsidRDefault="009733B8" w:rsidP="0078756A">
      <w:pPr>
        <w:pStyle w:val="mb25"/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</w:p>
    <w:p w:rsidR="009733B8" w:rsidRDefault="009733B8" w:rsidP="0078756A">
      <w:pPr>
        <w:pStyle w:val="mb25"/>
        <w:shd w:val="clear" w:color="auto" w:fill="FFFFFF"/>
        <w:spacing w:before="0" w:beforeAutospacing="0" w:after="0" w:afterAutospacing="0" w:line="252" w:lineRule="atLeast"/>
        <w:ind w:firstLine="360"/>
        <w:jc w:val="both"/>
        <w:rPr>
          <w:color w:val="000000"/>
        </w:rPr>
      </w:pPr>
      <w:r w:rsidRPr="00B658EE">
        <w:rPr>
          <w:color w:val="000000"/>
        </w:rPr>
        <w:t>При попытке зарегистрироваться на ЕПГУ с помощью мобильного телефона, пользователь получает на указанный номер SMS-сообщение с проверочным кодом. При регистрации с помощью электронной почты на указанный адрес приходит проверочная ссылка, которой можно воспользоваться в течение трех суток.</w:t>
      </w:r>
    </w:p>
    <w:p w:rsidR="009733B8" w:rsidRDefault="009733B8" w:rsidP="0078756A">
      <w:pPr>
        <w:pStyle w:val="mb25"/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</w:p>
    <w:p w:rsidR="009733B8" w:rsidRPr="00B658EE" w:rsidRDefault="009733B8" w:rsidP="0078756A">
      <w:pPr>
        <w:pStyle w:val="mb25"/>
        <w:shd w:val="clear" w:color="auto" w:fill="FFFFFF"/>
        <w:spacing w:before="0" w:beforeAutospacing="0" w:after="0" w:afterAutospacing="0" w:line="252" w:lineRule="atLeast"/>
        <w:ind w:firstLine="360"/>
        <w:jc w:val="both"/>
        <w:rPr>
          <w:color w:val="000000"/>
        </w:rPr>
      </w:pPr>
      <w:r w:rsidRPr="00B658EE">
        <w:rPr>
          <w:color w:val="000000"/>
        </w:rPr>
        <w:t>После ввода в Личном кабинете (ЛК) даты рождения, номера СНИЛС и паспортных данных и проверки этой информации в базах данных</w:t>
      </w:r>
      <w:r>
        <w:rPr>
          <w:color w:val="000000"/>
        </w:rPr>
        <w:t xml:space="preserve"> Пенсионного фонда и Миграционной службы</w:t>
      </w:r>
      <w:r w:rsidRPr="00B658EE">
        <w:rPr>
          <w:color w:val="000000"/>
        </w:rPr>
        <w:t xml:space="preserve">, учетная запись становится </w:t>
      </w:r>
      <w:r w:rsidRPr="00B658EE">
        <w:rPr>
          <w:b/>
          <w:color w:val="000000"/>
        </w:rPr>
        <w:t>стандартной</w:t>
      </w:r>
      <w:r w:rsidRPr="00B658EE">
        <w:rPr>
          <w:color w:val="000000"/>
        </w:rPr>
        <w:t>.</w:t>
      </w:r>
    </w:p>
    <w:p w:rsidR="009733B8" w:rsidRDefault="009733B8" w:rsidP="0078756A">
      <w:pPr>
        <w:pStyle w:val="mb25"/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</w:p>
    <w:p w:rsidR="009733B8" w:rsidRPr="00E05CAA" w:rsidRDefault="009733B8" w:rsidP="0078756A">
      <w:pPr>
        <w:pStyle w:val="mb25"/>
        <w:shd w:val="clear" w:color="auto" w:fill="FFFFFF"/>
        <w:spacing w:before="0" w:beforeAutospacing="0" w:after="0" w:afterAutospacing="0" w:line="252" w:lineRule="atLeast"/>
        <w:ind w:firstLine="360"/>
        <w:jc w:val="both"/>
        <w:rPr>
          <w:rStyle w:val="Hyperlink"/>
        </w:rPr>
      </w:pPr>
      <w:r w:rsidRPr="00B658EE">
        <w:rPr>
          <w:color w:val="000000"/>
        </w:rPr>
        <w:t xml:space="preserve">Для доступа </w:t>
      </w:r>
      <w:r w:rsidRPr="00E05CAA">
        <w:rPr>
          <w:color w:val="000000"/>
        </w:rPr>
        <w:t xml:space="preserve">к большинству электронных госуслуг требуется подтвердить свою личность, т.е. предъявить паспорт в центрах активации, после чего учетная запись станет </w:t>
      </w:r>
      <w:r w:rsidRPr="00E05CAA">
        <w:rPr>
          <w:b/>
          <w:color w:val="000000"/>
        </w:rPr>
        <w:t>подтвержденной</w:t>
      </w:r>
      <w:r w:rsidRPr="00E05CAA">
        <w:rPr>
          <w:color w:val="000000"/>
        </w:rPr>
        <w:t xml:space="preserve">. Найти ближайший центр обслуживания, где можно пройти процедуру подтверждения, можно на странице: </w:t>
      </w:r>
      <w:hyperlink r:id="rId13" w:tgtFrame="_blank" w:history="1">
        <w:r w:rsidRPr="00E05CAA">
          <w:rPr>
            <w:rStyle w:val="Hyperlink"/>
          </w:rPr>
          <w:t>https://esia.gosuslugi.ru/public/ra/</w:t>
        </w:r>
      </w:hyperlink>
    </w:p>
    <w:p w:rsidR="009733B8" w:rsidRPr="00E05CAA" w:rsidRDefault="009733B8" w:rsidP="0078756A">
      <w:pPr>
        <w:pStyle w:val="mb25"/>
        <w:shd w:val="clear" w:color="auto" w:fill="FFFFFF"/>
        <w:spacing w:before="0" w:beforeAutospacing="0" w:after="0" w:afterAutospacing="0" w:line="252" w:lineRule="atLeast"/>
        <w:ind w:firstLine="360"/>
        <w:jc w:val="both"/>
        <w:rPr>
          <w:rStyle w:val="Hyperlink"/>
          <w:color w:val="auto"/>
          <w:u w:val="none"/>
        </w:rPr>
      </w:pPr>
      <w:r w:rsidRPr="00E05CAA">
        <w:rPr>
          <w:rStyle w:val="Hyperlink"/>
          <w:color w:val="auto"/>
          <w:u w:val="none"/>
        </w:rPr>
        <w:t>Для получения большинства электронных услуг требуется именно подтвержденная учетная запись.</w:t>
      </w:r>
    </w:p>
    <w:p w:rsidR="009733B8" w:rsidRPr="00E05CAA" w:rsidRDefault="009733B8" w:rsidP="0078756A">
      <w:pPr>
        <w:pStyle w:val="mb25"/>
        <w:shd w:val="clear" w:color="auto" w:fill="FFFFFF"/>
        <w:spacing w:before="0" w:beforeAutospacing="0" w:after="0" w:afterAutospacing="0" w:line="252" w:lineRule="atLeast"/>
        <w:ind w:firstLine="360"/>
        <w:jc w:val="both"/>
        <w:rPr>
          <w:rStyle w:val="Hyperlink"/>
        </w:rPr>
      </w:pPr>
    </w:p>
    <w:p w:rsidR="009733B8" w:rsidRPr="00E05CAA" w:rsidRDefault="009733B8" w:rsidP="0078756A">
      <w:pPr>
        <w:pStyle w:val="1"/>
        <w:ind w:left="426"/>
        <w:rPr>
          <w:sz w:val="24"/>
          <w:szCs w:val="24"/>
        </w:rPr>
      </w:pPr>
      <w:bookmarkStart w:id="4" w:name="_Toc437943782"/>
      <w:r w:rsidRPr="00E05CAA">
        <w:rPr>
          <w:sz w:val="24"/>
          <w:szCs w:val="24"/>
        </w:rPr>
        <w:t>Регистрация учетной записи портала без использования Интернета - способ регистрации в «один шаг».</w:t>
      </w:r>
      <w:bookmarkEnd w:id="4"/>
    </w:p>
    <w:p w:rsidR="009733B8" w:rsidRPr="00E05CAA" w:rsidRDefault="009733B8" w:rsidP="0078756A">
      <w:pPr>
        <w:pStyle w:val="1"/>
        <w:numPr>
          <w:ilvl w:val="0"/>
          <w:numId w:val="0"/>
        </w:numPr>
        <w:ind w:left="426"/>
      </w:pPr>
    </w:p>
    <w:p w:rsidR="009733B8" w:rsidRPr="00E05CAA" w:rsidRDefault="009733B8" w:rsidP="0078756A">
      <w:pPr>
        <w:pStyle w:val="mb25"/>
        <w:shd w:val="clear" w:color="auto" w:fill="FFFFFF"/>
        <w:spacing w:before="0" w:beforeAutospacing="0" w:after="0" w:afterAutospacing="0" w:line="252" w:lineRule="atLeast"/>
        <w:ind w:firstLine="360"/>
        <w:jc w:val="both"/>
      </w:pPr>
      <w:r w:rsidRPr="00E05CAA">
        <w:t xml:space="preserve"> Государственные областные бюджетные учреждения «Многофункциональные центры предоставления государственных и муниципальных услуг Мурманской области» (МФЦ) обладают полномочиями по проведению полного цикла регистрации учетной записи портала с подтверждением личности и активацией учетной записи портала. </w:t>
      </w:r>
    </w:p>
    <w:p w:rsidR="009733B8" w:rsidRPr="00E05CAA" w:rsidRDefault="009733B8" w:rsidP="0078756A">
      <w:pPr>
        <w:pStyle w:val="mb25"/>
        <w:shd w:val="clear" w:color="auto" w:fill="FFFFFF"/>
        <w:spacing w:before="0" w:beforeAutospacing="0" w:after="0" w:afterAutospacing="0" w:line="252" w:lineRule="atLeast"/>
        <w:ind w:firstLine="360"/>
        <w:jc w:val="both"/>
      </w:pPr>
      <w:r w:rsidRPr="00E05CAA">
        <w:t xml:space="preserve">Для этого нужно посетить любой МФЦ региона и оператор при предоставлении паспорта и СНИЛС за 5 минут произведет регистрацию и подтверждение учетной записи портала. </w:t>
      </w:r>
    </w:p>
    <w:p w:rsidR="009733B8" w:rsidRPr="00E05CAA" w:rsidRDefault="009733B8" w:rsidP="0078756A">
      <w:pPr>
        <w:pStyle w:val="mb25"/>
        <w:shd w:val="clear" w:color="auto" w:fill="FFFFFF"/>
        <w:spacing w:before="0" w:beforeAutospacing="0" w:after="0" w:afterAutospacing="0" w:line="252" w:lineRule="atLeast"/>
        <w:ind w:firstLine="360"/>
        <w:jc w:val="both"/>
      </w:pPr>
      <w:r w:rsidRPr="00E05CAA">
        <w:t xml:space="preserve">Адреса, по которым осуществляется полный цикл в Мурманской области указаны на интерактивной карте </w:t>
      </w:r>
      <w:hyperlink r:id="rId14" w:history="1">
        <w:r w:rsidRPr="00E05CAA">
          <w:rPr>
            <w:rStyle w:val="Hyperlink"/>
          </w:rPr>
          <w:t>http://www.mfc51.ru/index.php/otdeleniya22/</w:t>
        </w:r>
      </w:hyperlink>
    </w:p>
    <w:p w:rsidR="009733B8" w:rsidRDefault="009733B8" w:rsidP="007A7101">
      <w:pPr>
        <w:pStyle w:val="mb25"/>
        <w:shd w:val="clear" w:color="auto" w:fill="FFFFFF"/>
        <w:spacing w:before="0" w:beforeAutospacing="0" w:after="0" w:afterAutospacing="0" w:line="252" w:lineRule="atLeast"/>
        <w:ind w:firstLine="360"/>
        <w:jc w:val="both"/>
        <w:rPr>
          <w:color w:val="000000"/>
        </w:rPr>
      </w:pPr>
    </w:p>
    <w:p w:rsidR="009733B8" w:rsidRPr="00B658EE" w:rsidRDefault="009733B8" w:rsidP="0091238A">
      <w:pPr>
        <w:pStyle w:val="1"/>
        <w:ind w:left="0"/>
        <w:rPr>
          <w:sz w:val="24"/>
          <w:szCs w:val="24"/>
        </w:rPr>
      </w:pPr>
      <w:bookmarkStart w:id="5" w:name="_Toc416030145"/>
      <w:bookmarkStart w:id="6" w:name="_Toc437943783"/>
      <w:r w:rsidRPr="00B658EE">
        <w:rPr>
          <w:sz w:val="24"/>
          <w:szCs w:val="24"/>
        </w:rPr>
        <w:t>Личный кабинет</w:t>
      </w:r>
      <w:bookmarkEnd w:id="5"/>
      <w:bookmarkEnd w:id="6"/>
    </w:p>
    <w:p w:rsidR="009733B8" w:rsidRPr="00B658EE" w:rsidRDefault="009733B8" w:rsidP="0091238A">
      <w:pPr>
        <w:pStyle w:val="mb25"/>
        <w:shd w:val="clear" w:color="auto" w:fill="FFFFFF"/>
        <w:spacing w:before="0" w:beforeAutospacing="0" w:after="0" w:afterAutospacing="0" w:line="252" w:lineRule="atLeast"/>
        <w:ind w:firstLine="567"/>
        <w:jc w:val="center"/>
        <w:rPr>
          <w:b/>
          <w:color w:val="000000"/>
        </w:rPr>
      </w:pPr>
    </w:p>
    <w:p w:rsidR="009733B8" w:rsidRDefault="009733B8" w:rsidP="001C2962">
      <w:pPr>
        <w:pStyle w:val="mb25"/>
        <w:shd w:val="clear" w:color="auto" w:fill="FFFFFF"/>
        <w:spacing w:before="0" w:beforeAutospacing="0" w:after="0" w:afterAutospacing="0" w:line="252" w:lineRule="atLeast"/>
        <w:ind w:firstLine="708"/>
        <w:jc w:val="both"/>
        <w:rPr>
          <w:color w:val="000000"/>
        </w:rPr>
      </w:pPr>
      <w:r>
        <w:rPr>
          <w:color w:val="000000"/>
        </w:rPr>
        <w:t>При входе на портал</w:t>
      </w:r>
      <w:r w:rsidRPr="00B658EE">
        <w:rPr>
          <w:color w:val="000000"/>
        </w:rPr>
        <w:t xml:space="preserve"> </w:t>
      </w:r>
      <w:r>
        <w:rPr>
          <w:color w:val="000000"/>
        </w:rPr>
        <w:t xml:space="preserve">под учетной записью </w:t>
      </w:r>
      <w:r w:rsidRPr="00B658EE">
        <w:rPr>
          <w:color w:val="000000"/>
        </w:rPr>
        <w:t>открывается страница Личного кабинета, где пользователь может управлять своей учетной записью. Р</w:t>
      </w:r>
      <w:r>
        <w:rPr>
          <w:color w:val="000000"/>
        </w:rPr>
        <w:t>ассмотрим подробнее по разделам.</w:t>
      </w:r>
    </w:p>
    <w:p w:rsidR="009733B8" w:rsidRPr="00B658EE" w:rsidRDefault="009733B8" w:rsidP="008802F4">
      <w:pPr>
        <w:pStyle w:val="mb25"/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</w:p>
    <w:p w:rsidR="009733B8" w:rsidRPr="00B658EE" w:rsidRDefault="009733B8" w:rsidP="0091238A">
      <w:pPr>
        <w:pStyle w:val="mb25"/>
        <w:shd w:val="clear" w:color="auto" w:fill="FFFFFF"/>
        <w:spacing w:before="0" w:beforeAutospacing="0" w:after="0" w:afterAutospacing="0" w:line="252" w:lineRule="atLeast"/>
        <w:rPr>
          <w:color w:val="000000"/>
        </w:rPr>
      </w:pPr>
      <w:r w:rsidRPr="003F4798">
        <w:rPr>
          <w:noProof/>
          <w:color w:val="00000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3" o:spid="_x0000_i1025" type="#_x0000_t75" style="width:464.25pt;height:218.25pt;visibility:visible">
            <v:imagedata r:id="rId15" o:title=""/>
          </v:shape>
        </w:pict>
      </w:r>
    </w:p>
    <w:p w:rsidR="009733B8" w:rsidRPr="00B658EE" w:rsidRDefault="009733B8" w:rsidP="0091238A">
      <w:pPr>
        <w:pStyle w:val="mb25"/>
        <w:shd w:val="clear" w:color="auto" w:fill="FFFFFF"/>
        <w:spacing w:before="0" w:beforeAutospacing="0" w:after="0" w:afterAutospacing="0" w:line="252" w:lineRule="atLeast"/>
        <w:ind w:firstLine="567"/>
        <w:rPr>
          <w:color w:val="000000"/>
        </w:rPr>
      </w:pPr>
    </w:p>
    <w:p w:rsidR="009733B8" w:rsidRPr="00B658EE" w:rsidRDefault="009733B8" w:rsidP="008802F4">
      <w:pPr>
        <w:pStyle w:val="mb25"/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  <w:r w:rsidRPr="00B658EE">
        <w:rPr>
          <w:b/>
          <w:color w:val="000000"/>
        </w:rPr>
        <w:t xml:space="preserve">Избранные услуги – </w:t>
      </w:r>
      <w:r w:rsidRPr="00B658EE">
        <w:rPr>
          <w:color w:val="000000"/>
        </w:rPr>
        <w:t>в этот раздел пользователь может добавлять услуги для быстрого доступа к ним. Например, если нашел нужную услугу на портале, но не хочет или не может сразу ее заказать или для быстрого доступа к часто заказываемым услугам.</w:t>
      </w:r>
    </w:p>
    <w:p w:rsidR="009733B8" w:rsidRDefault="009733B8" w:rsidP="008802F4">
      <w:pPr>
        <w:pStyle w:val="mb25"/>
        <w:shd w:val="clear" w:color="auto" w:fill="FFFFFF"/>
        <w:spacing w:before="0" w:beforeAutospacing="0" w:after="0" w:afterAutospacing="0" w:line="252" w:lineRule="atLeast"/>
        <w:jc w:val="both"/>
        <w:rPr>
          <w:b/>
          <w:color w:val="000000"/>
        </w:rPr>
      </w:pPr>
    </w:p>
    <w:p w:rsidR="009733B8" w:rsidRPr="00B658EE" w:rsidRDefault="009733B8" w:rsidP="008802F4">
      <w:pPr>
        <w:pStyle w:val="mb25"/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  <w:r w:rsidRPr="00B658EE">
        <w:rPr>
          <w:b/>
          <w:color w:val="000000"/>
        </w:rPr>
        <w:t>Мои заявки –</w:t>
      </w:r>
      <w:r w:rsidRPr="00B658EE">
        <w:rPr>
          <w:color w:val="000000"/>
        </w:rPr>
        <w:t xml:space="preserve"> этот раздел разделен на подразделы: </w:t>
      </w:r>
    </w:p>
    <w:p w:rsidR="009733B8" w:rsidRPr="00B658EE" w:rsidRDefault="009733B8" w:rsidP="008802F4">
      <w:pPr>
        <w:pStyle w:val="mb25"/>
        <w:numPr>
          <w:ilvl w:val="0"/>
          <w:numId w:val="9"/>
        </w:numPr>
        <w:shd w:val="clear" w:color="auto" w:fill="FFFFFF"/>
        <w:spacing w:before="0" w:beforeAutospacing="0" w:after="0" w:afterAutospacing="0" w:line="252" w:lineRule="atLeast"/>
        <w:ind w:left="0"/>
        <w:jc w:val="both"/>
        <w:rPr>
          <w:color w:val="000000"/>
        </w:rPr>
      </w:pPr>
      <w:r w:rsidRPr="00B658EE">
        <w:rPr>
          <w:b/>
          <w:color w:val="000000"/>
        </w:rPr>
        <w:t>История заявлений</w:t>
      </w:r>
      <w:r w:rsidRPr="00B658EE">
        <w:rPr>
          <w:color w:val="000000"/>
        </w:rPr>
        <w:t xml:space="preserve"> содержит историю поданных заявлений и их статус. Также тут можно ввести свое примечание к заявлению. Для этого откройте заявление, введите текст в поле «Примечание» и  нажмите кнопку «Сохранить»</w:t>
      </w:r>
    </w:p>
    <w:p w:rsidR="009733B8" w:rsidRPr="00B658EE" w:rsidRDefault="009733B8" w:rsidP="008802F4">
      <w:pPr>
        <w:pStyle w:val="mb25"/>
        <w:numPr>
          <w:ilvl w:val="0"/>
          <w:numId w:val="9"/>
        </w:numPr>
        <w:shd w:val="clear" w:color="auto" w:fill="FFFFFF"/>
        <w:spacing w:before="0" w:beforeAutospacing="0" w:after="0" w:afterAutospacing="0" w:line="252" w:lineRule="atLeast"/>
        <w:ind w:left="0"/>
        <w:jc w:val="both"/>
        <w:rPr>
          <w:color w:val="000000"/>
        </w:rPr>
      </w:pPr>
      <w:r w:rsidRPr="00B658EE">
        <w:rPr>
          <w:b/>
          <w:color w:val="000000"/>
        </w:rPr>
        <w:t xml:space="preserve">Черновики заявлений </w:t>
      </w:r>
      <w:r w:rsidRPr="00B658EE">
        <w:rPr>
          <w:color w:val="000000"/>
        </w:rPr>
        <w:t>содержит черновики заявлений, то есть заполненные не до конца заявки или заполненные заявки, но по какой либо причине не поданные. Черновики хранятся 90 дней</w:t>
      </w:r>
    </w:p>
    <w:p w:rsidR="009733B8" w:rsidRPr="00B658EE" w:rsidRDefault="009733B8" w:rsidP="008802F4">
      <w:pPr>
        <w:pStyle w:val="mb25"/>
        <w:numPr>
          <w:ilvl w:val="0"/>
          <w:numId w:val="9"/>
        </w:numPr>
        <w:shd w:val="clear" w:color="auto" w:fill="FFFFFF"/>
        <w:spacing w:before="0" w:beforeAutospacing="0" w:after="0" w:afterAutospacing="0" w:line="252" w:lineRule="atLeast"/>
        <w:ind w:left="0"/>
        <w:jc w:val="both"/>
        <w:rPr>
          <w:color w:val="000000"/>
        </w:rPr>
      </w:pPr>
      <w:r w:rsidRPr="00B658EE">
        <w:rPr>
          <w:b/>
          <w:color w:val="000000"/>
        </w:rPr>
        <w:t xml:space="preserve">Сообщение в службу поддержки - </w:t>
      </w:r>
      <w:r>
        <w:rPr>
          <w:color w:val="000000"/>
        </w:rPr>
        <w:t xml:space="preserve">раздел технической </w:t>
      </w:r>
      <w:r w:rsidRPr="00B658EE">
        <w:rPr>
          <w:color w:val="000000"/>
        </w:rPr>
        <w:t>поддержки, где можно оставить сообщении о сбоях в работе портала, невозможности подать конкретную услугу или задать вопрос о функционировании портала</w:t>
      </w:r>
    </w:p>
    <w:p w:rsidR="009733B8" w:rsidRDefault="009733B8" w:rsidP="008802F4">
      <w:pPr>
        <w:pStyle w:val="mb25"/>
        <w:shd w:val="clear" w:color="auto" w:fill="FFFFFF"/>
        <w:spacing w:before="0" w:beforeAutospacing="0" w:after="0" w:afterAutospacing="0" w:line="252" w:lineRule="atLeast"/>
        <w:jc w:val="both"/>
        <w:rPr>
          <w:b/>
          <w:color w:val="000000"/>
        </w:rPr>
      </w:pPr>
    </w:p>
    <w:p w:rsidR="009733B8" w:rsidRPr="00B658EE" w:rsidRDefault="009733B8" w:rsidP="008802F4">
      <w:pPr>
        <w:pStyle w:val="mb25"/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  <w:r w:rsidRPr="00B658EE">
        <w:rPr>
          <w:b/>
          <w:color w:val="000000"/>
        </w:rPr>
        <w:t xml:space="preserve">Мои данные – </w:t>
      </w:r>
      <w:r w:rsidRPr="00B658EE">
        <w:rPr>
          <w:color w:val="000000"/>
        </w:rPr>
        <w:t>раздел, в котором хранится информация о личных данных пользователя, также разделен на подразделы:</w:t>
      </w:r>
    </w:p>
    <w:p w:rsidR="009733B8" w:rsidRPr="00B658EE" w:rsidRDefault="009733B8" w:rsidP="008802F4">
      <w:pPr>
        <w:pStyle w:val="mb25"/>
        <w:numPr>
          <w:ilvl w:val="0"/>
          <w:numId w:val="10"/>
        </w:numPr>
        <w:shd w:val="clear" w:color="auto" w:fill="FFFFFF"/>
        <w:spacing w:before="0" w:beforeAutospacing="0" w:after="0" w:afterAutospacing="0" w:line="252" w:lineRule="atLeast"/>
        <w:ind w:left="0"/>
        <w:jc w:val="both"/>
        <w:rPr>
          <w:b/>
          <w:color w:val="000000"/>
        </w:rPr>
      </w:pPr>
      <w:r w:rsidRPr="00B658EE">
        <w:rPr>
          <w:b/>
          <w:color w:val="000000"/>
        </w:rPr>
        <w:t xml:space="preserve">Общие данные </w:t>
      </w:r>
    </w:p>
    <w:p w:rsidR="009733B8" w:rsidRPr="00B658EE" w:rsidRDefault="009733B8" w:rsidP="008802F4">
      <w:pPr>
        <w:pStyle w:val="mb25"/>
        <w:numPr>
          <w:ilvl w:val="0"/>
          <w:numId w:val="10"/>
        </w:numPr>
        <w:shd w:val="clear" w:color="auto" w:fill="FFFFFF"/>
        <w:spacing w:before="0" w:beforeAutospacing="0" w:after="0" w:afterAutospacing="0" w:line="252" w:lineRule="atLeast"/>
        <w:ind w:left="0"/>
        <w:jc w:val="both"/>
        <w:rPr>
          <w:b/>
          <w:color w:val="000000"/>
        </w:rPr>
      </w:pPr>
      <w:r w:rsidRPr="00B658EE">
        <w:rPr>
          <w:b/>
          <w:color w:val="000000"/>
        </w:rPr>
        <w:t xml:space="preserve">Уведомления – </w:t>
      </w:r>
      <w:r w:rsidRPr="00B658EE">
        <w:rPr>
          <w:color w:val="000000"/>
        </w:rPr>
        <w:t xml:space="preserve">раздел, где можно настроить </w:t>
      </w:r>
      <w:r w:rsidRPr="00B658EE">
        <w:rPr>
          <w:color w:val="000000"/>
          <w:lang w:val="en-US"/>
        </w:rPr>
        <w:t>SMS</w:t>
      </w:r>
      <w:r w:rsidRPr="00B658EE">
        <w:rPr>
          <w:color w:val="000000"/>
        </w:rPr>
        <w:t xml:space="preserve"> и </w:t>
      </w:r>
      <w:r w:rsidRPr="00B658EE">
        <w:rPr>
          <w:color w:val="000000"/>
          <w:lang w:val="en-US"/>
        </w:rPr>
        <w:t>PUSH</w:t>
      </w:r>
      <w:r w:rsidRPr="00B658EE">
        <w:rPr>
          <w:color w:val="000000"/>
        </w:rPr>
        <w:t xml:space="preserve"> уведомления на мобильные устройства</w:t>
      </w:r>
    </w:p>
    <w:p w:rsidR="009733B8" w:rsidRPr="00B658EE" w:rsidRDefault="009733B8" w:rsidP="008802F4">
      <w:pPr>
        <w:pStyle w:val="mb25"/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  <w:r w:rsidRPr="00B658EE">
        <w:rPr>
          <w:b/>
          <w:color w:val="000000"/>
        </w:rPr>
        <w:t>Мои события</w:t>
      </w:r>
      <w:r w:rsidRPr="00B658EE">
        <w:rPr>
          <w:color w:val="000000"/>
        </w:rPr>
        <w:t xml:space="preserve"> – календарь событий, таких, как, например, приглашение в ведомство для предоставления оригиналов документов или для получения результатов оказания услуги</w:t>
      </w:r>
    </w:p>
    <w:p w:rsidR="009733B8" w:rsidRDefault="009733B8" w:rsidP="008802F4">
      <w:pPr>
        <w:pStyle w:val="mb25"/>
        <w:shd w:val="clear" w:color="auto" w:fill="FFFFFF"/>
        <w:spacing w:before="0" w:beforeAutospacing="0" w:after="0" w:afterAutospacing="0" w:line="252" w:lineRule="atLeast"/>
        <w:jc w:val="both"/>
        <w:rPr>
          <w:b/>
          <w:color w:val="000000"/>
        </w:rPr>
      </w:pPr>
    </w:p>
    <w:p w:rsidR="009733B8" w:rsidRPr="00B658EE" w:rsidRDefault="009733B8" w:rsidP="008802F4">
      <w:pPr>
        <w:pStyle w:val="mb25"/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  <w:r w:rsidRPr="00B658EE">
        <w:rPr>
          <w:b/>
          <w:color w:val="000000"/>
        </w:rPr>
        <w:t xml:space="preserve">Платежи – </w:t>
      </w:r>
      <w:r w:rsidRPr="00B658EE">
        <w:rPr>
          <w:color w:val="000000"/>
        </w:rPr>
        <w:t>раздел сдержит информацию о денежных операциях с порталом. Состоит из нескольких подразделов</w:t>
      </w:r>
      <w:r>
        <w:rPr>
          <w:color w:val="000000"/>
        </w:rPr>
        <w:t>, наиболее информативные из которых</w:t>
      </w:r>
      <w:r w:rsidRPr="00B658EE">
        <w:rPr>
          <w:color w:val="000000"/>
        </w:rPr>
        <w:t>:</w:t>
      </w:r>
    </w:p>
    <w:p w:rsidR="009733B8" w:rsidRDefault="009733B8" w:rsidP="008802F4">
      <w:pPr>
        <w:pStyle w:val="mb25"/>
        <w:numPr>
          <w:ilvl w:val="0"/>
          <w:numId w:val="11"/>
        </w:numPr>
        <w:shd w:val="clear" w:color="auto" w:fill="FFFFFF"/>
        <w:spacing w:before="0" w:beforeAutospacing="0" w:after="0" w:afterAutospacing="0" w:line="252" w:lineRule="atLeast"/>
        <w:ind w:left="0"/>
        <w:jc w:val="both"/>
        <w:rPr>
          <w:color w:val="000000"/>
        </w:rPr>
      </w:pPr>
      <w:r w:rsidRPr="004E284F">
        <w:rPr>
          <w:b/>
          <w:color w:val="000000"/>
        </w:rPr>
        <w:t>Мои счета</w:t>
      </w:r>
      <w:r w:rsidRPr="004E284F">
        <w:rPr>
          <w:color w:val="000000"/>
        </w:rPr>
        <w:t xml:space="preserve"> - в этом разделе отображаются выставленные счета по государственным и коммерческим услугам. </w:t>
      </w:r>
    </w:p>
    <w:p w:rsidR="009733B8" w:rsidRPr="00B658EE" w:rsidRDefault="009733B8" w:rsidP="008802F4">
      <w:pPr>
        <w:pStyle w:val="mb25"/>
        <w:numPr>
          <w:ilvl w:val="0"/>
          <w:numId w:val="11"/>
        </w:numPr>
        <w:shd w:val="clear" w:color="auto" w:fill="FFFFFF"/>
        <w:spacing w:before="0" w:beforeAutospacing="0" w:after="0" w:afterAutospacing="0" w:line="252" w:lineRule="atLeast"/>
        <w:ind w:left="0"/>
        <w:jc w:val="both"/>
        <w:rPr>
          <w:color w:val="000000"/>
        </w:rPr>
      </w:pPr>
      <w:r w:rsidRPr="00B658EE">
        <w:rPr>
          <w:b/>
          <w:color w:val="000000"/>
        </w:rPr>
        <w:t xml:space="preserve">История платежей </w:t>
      </w:r>
      <w:r w:rsidRPr="00B658EE">
        <w:rPr>
          <w:color w:val="000000"/>
        </w:rPr>
        <w:t>– в данном разделе отображается информация о всех денежных операциях пользователя. Всю информацию можно распечатать, например, для документального подтверждения факта оплаты каких либо счетов</w:t>
      </w:r>
    </w:p>
    <w:p w:rsidR="009733B8" w:rsidRPr="001E07C4" w:rsidRDefault="009733B8" w:rsidP="001E07C4">
      <w:pPr>
        <w:pStyle w:val="mb25"/>
        <w:numPr>
          <w:ilvl w:val="0"/>
          <w:numId w:val="11"/>
        </w:numPr>
        <w:shd w:val="clear" w:color="auto" w:fill="FFFFFF"/>
        <w:spacing w:after="0" w:line="252" w:lineRule="atLeast"/>
        <w:ind w:left="0"/>
        <w:jc w:val="both"/>
        <w:rPr>
          <w:color w:val="000000"/>
        </w:rPr>
      </w:pPr>
      <w:bookmarkStart w:id="7" w:name="_Toc416030146"/>
      <w:bookmarkStart w:id="8" w:name="_Toc437943784"/>
      <w:r w:rsidRPr="001E07C4">
        <w:rPr>
          <w:b/>
          <w:color w:val="000000"/>
        </w:rPr>
        <w:t xml:space="preserve">Госпочта – </w:t>
      </w:r>
      <w:r w:rsidRPr="001E07C4">
        <w:rPr>
          <w:color w:val="000000"/>
        </w:rPr>
        <w:t>государственная электронная почтовая система. На данный момент она позволяет получать уведомления о штрафах ГИБДД</w:t>
      </w:r>
      <w:r w:rsidRPr="00393D27">
        <w:rPr>
          <w:color w:val="000000"/>
          <w:highlight w:val="lightGray"/>
        </w:rPr>
        <w:t>.</w:t>
      </w:r>
    </w:p>
    <w:p w:rsidR="009733B8" w:rsidRDefault="009733B8" w:rsidP="00E05CAA">
      <w:pPr>
        <w:pStyle w:val="1"/>
        <w:numPr>
          <w:ilvl w:val="0"/>
          <w:numId w:val="0"/>
        </w:numPr>
        <w:jc w:val="left"/>
        <w:rPr>
          <w:sz w:val="24"/>
          <w:szCs w:val="24"/>
        </w:rPr>
      </w:pPr>
    </w:p>
    <w:p w:rsidR="009733B8" w:rsidRDefault="009733B8" w:rsidP="00E05CAA">
      <w:pPr>
        <w:pStyle w:val="1"/>
        <w:numPr>
          <w:ilvl w:val="0"/>
          <w:numId w:val="0"/>
        </w:numPr>
        <w:jc w:val="left"/>
        <w:rPr>
          <w:sz w:val="24"/>
          <w:szCs w:val="24"/>
        </w:rPr>
      </w:pPr>
    </w:p>
    <w:p w:rsidR="009733B8" w:rsidRPr="00B658EE" w:rsidRDefault="009733B8" w:rsidP="0091238A">
      <w:pPr>
        <w:pStyle w:val="1"/>
        <w:ind w:left="0"/>
        <w:rPr>
          <w:sz w:val="24"/>
          <w:szCs w:val="24"/>
        </w:rPr>
      </w:pPr>
      <w:r w:rsidRPr="00B658EE">
        <w:rPr>
          <w:sz w:val="24"/>
          <w:szCs w:val="24"/>
        </w:rPr>
        <w:t xml:space="preserve">Навигация на </w:t>
      </w:r>
      <w:r>
        <w:rPr>
          <w:sz w:val="24"/>
          <w:szCs w:val="24"/>
        </w:rPr>
        <w:t>портале госуслуг</w:t>
      </w:r>
      <w:bookmarkEnd w:id="7"/>
      <w:bookmarkEnd w:id="8"/>
    </w:p>
    <w:p w:rsidR="009733B8" w:rsidRPr="00B658EE" w:rsidRDefault="009733B8" w:rsidP="0091238A">
      <w:pPr>
        <w:pStyle w:val="mb25"/>
        <w:shd w:val="clear" w:color="auto" w:fill="FFFFFF"/>
        <w:spacing w:before="0" w:beforeAutospacing="0" w:after="0" w:afterAutospacing="0" w:line="252" w:lineRule="atLeast"/>
        <w:ind w:firstLine="567"/>
        <w:rPr>
          <w:b/>
          <w:color w:val="000000"/>
        </w:rPr>
      </w:pPr>
    </w:p>
    <w:p w:rsidR="009733B8" w:rsidRPr="00B658EE" w:rsidRDefault="009733B8" w:rsidP="00B573EF">
      <w:pPr>
        <w:pStyle w:val="11"/>
        <w:numPr>
          <w:ilvl w:val="0"/>
          <w:numId w:val="0"/>
        </w:numPr>
        <w:rPr>
          <w:sz w:val="24"/>
          <w:szCs w:val="24"/>
        </w:rPr>
      </w:pPr>
      <w:bookmarkStart w:id="9" w:name="_Toc416030147"/>
      <w:bookmarkStart w:id="10" w:name="_Toc437943785"/>
      <w:r w:rsidRPr="00B658EE">
        <w:rPr>
          <w:sz w:val="24"/>
          <w:szCs w:val="24"/>
        </w:rPr>
        <w:t>Поиск нужной услуги</w:t>
      </w:r>
      <w:bookmarkEnd w:id="9"/>
      <w:bookmarkEnd w:id="10"/>
    </w:p>
    <w:p w:rsidR="009733B8" w:rsidRDefault="009733B8" w:rsidP="0047126B">
      <w:pPr>
        <w:pStyle w:val="mb25"/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</w:p>
    <w:p w:rsidR="009733B8" w:rsidRPr="00B658EE" w:rsidRDefault="009733B8" w:rsidP="0047126B">
      <w:pPr>
        <w:pStyle w:val="mb25"/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  <w:r w:rsidRPr="00B658EE">
        <w:rPr>
          <w:color w:val="000000"/>
        </w:rPr>
        <w:t>Перечень государственных услуг на портале достаточно широк. Для удобства поиска нужной услуги на портале реализован каталог услуг с классификаторами.</w:t>
      </w:r>
      <w:r>
        <w:rPr>
          <w:color w:val="000000"/>
        </w:rPr>
        <w:t xml:space="preserve"> </w:t>
      </w:r>
      <w:r w:rsidRPr="00B658EE">
        <w:rPr>
          <w:color w:val="000000"/>
        </w:rPr>
        <w:t>Чтобы найти необходимую услугу, нужно выбрать свое местоположение.</w:t>
      </w:r>
    </w:p>
    <w:p w:rsidR="009733B8" w:rsidRPr="00B658EE" w:rsidRDefault="009733B8" w:rsidP="0091238A">
      <w:pPr>
        <w:pStyle w:val="mb25"/>
        <w:shd w:val="clear" w:color="auto" w:fill="FFFFFF"/>
        <w:spacing w:before="0" w:beforeAutospacing="0" w:after="0" w:afterAutospacing="0" w:line="252" w:lineRule="atLeast"/>
        <w:ind w:firstLine="567"/>
        <w:rPr>
          <w:color w:val="000000"/>
        </w:rPr>
      </w:pPr>
    </w:p>
    <w:p w:rsidR="009733B8" w:rsidRDefault="009733B8" w:rsidP="00A61305">
      <w:pPr>
        <w:pStyle w:val="mb25"/>
        <w:shd w:val="clear" w:color="auto" w:fill="FFFFFF"/>
        <w:spacing w:before="0" w:beforeAutospacing="0" w:after="0" w:afterAutospacing="0" w:line="252" w:lineRule="atLeast"/>
        <w:rPr>
          <w:color w:val="000000"/>
        </w:rPr>
      </w:pPr>
      <w:r>
        <w:rPr>
          <w:noProof/>
        </w:rPr>
        <w:pict>
          <v:shape id="Рисунок 1" o:spid="_x0000_i1026" type="#_x0000_t75" style="width:431.25pt;height:63pt;visibility:visible">
            <v:imagedata r:id="rId16" o:title="" croptop="32431f" cropbottom="25137f" cropleft="26495f" cropright="2850f"/>
          </v:shape>
        </w:pict>
      </w:r>
    </w:p>
    <w:p w:rsidR="009733B8" w:rsidRPr="00B658EE" w:rsidRDefault="009733B8" w:rsidP="00A61305">
      <w:pPr>
        <w:pStyle w:val="mb25"/>
        <w:shd w:val="clear" w:color="auto" w:fill="FFFFFF"/>
        <w:spacing w:before="0" w:beforeAutospacing="0" w:after="0" w:afterAutospacing="0" w:line="252" w:lineRule="atLeast"/>
        <w:rPr>
          <w:color w:val="000000"/>
        </w:rPr>
      </w:pPr>
    </w:p>
    <w:p w:rsidR="009733B8" w:rsidRPr="00B658EE" w:rsidRDefault="009733B8" w:rsidP="00A61305">
      <w:pPr>
        <w:pStyle w:val="mb25"/>
        <w:shd w:val="clear" w:color="auto" w:fill="FFFFFF"/>
        <w:spacing w:before="0" w:beforeAutospacing="0" w:after="0" w:afterAutospacing="0" w:line="252" w:lineRule="atLeast"/>
        <w:rPr>
          <w:color w:val="000000"/>
        </w:rPr>
      </w:pPr>
    </w:p>
    <w:p w:rsidR="009733B8" w:rsidRDefault="009733B8" w:rsidP="00A61305">
      <w:pPr>
        <w:pStyle w:val="mb25"/>
        <w:shd w:val="clear" w:color="auto" w:fill="FFFFFF"/>
        <w:spacing w:before="0" w:beforeAutospacing="0" w:after="0" w:afterAutospacing="0" w:line="252" w:lineRule="atLeast"/>
        <w:ind w:firstLine="708"/>
        <w:jc w:val="both"/>
        <w:rPr>
          <w:color w:val="000000"/>
        </w:rPr>
      </w:pPr>
      <w:r w:rsidRPr="00E05CAA">
        <w:rPr>
          <w:color w:val="000000"/>
        </w:rPr>
        <w:t>По умолчанию на портале выбрано «Российская Федерация». Чтобы найти услуги, оказываемые в Мурманской области, нужно выбрать ее в каталоге областей.</w:t>
      </w:r>
      <w:r w:rsidRPr="00B658EE">
        <w:rPr>
          <w:color w:val="000000"/>
        </w:rPr>
        <w:t xml:space="preserve"> </w:t>
      </w:r>
    </w:p>
    <w:p w:rsidR="009733B8" w:rsidRDefault="009733B8" w:rsidP="008A6FBA">
      <w:pPr>
        <w:pStyle w:val="mb25"/>
        <w:shd w:val="clear" w:color="auto" w:fill="FFFFFF"/>
        <w:spacing w:before="0" w:beforeAutospacing="0" w:after="0" w:afterAutospacing="0" w:line="252" w:lineRule="atLeast"/>
        <w:ind w:firstLine="708"/>
        <w:jc w:val="both"/>
        <w:rPr>
          <w:color w:val="000000"/>
        </w:rPr>
      </w:pPr>
    </w:p>
    <w:p w:rsidR="009733B8" w:rsidRPr="00B658EE" w:rsidRDefault="009733B8" w:rsidP="008A6FBA">
      <w:pPr>
        <w:pStyle w:val="mb25"/>
        <w:shd w:val="clear" w:color="auto" w:fill="FFFFFF"/>
        <w:spacing w:before="0" w:beforeAutospacing="0" w:after="0" w:afterAutospacing="0" w:line="252" w:lineRule="atLeast"/>
        <w:ind w:firstLine="708"/>
        <w:jc w:val="both"/>
        <w:rPr>
          <w:color w:val="000000"/>
        </w:rPr>
      </w:pPr>
      <w:r w:rsidRPr="00B658EE">
        <w:rPr>
          <w:color w:val="000000"/>
        </w:rPr>
        <w:t>После того, как выбрано местоположение, можно приступить к поиску необходимой услуги. Раздел государственных услуг содержит список услуг и органов власти, которые эти услуги оказывают.</w:t>
      </w:r>
    </w:p>
    <w:p w:rsidR="009733B8" w:rsidRDefault="009733B8" w:rsidP="0047126B">
      <w:pPr>
        <w:pStyle w:val="mb25"/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</w:p>
    <w:p w:rsidR="009733B8" w:rsidRPr="00B658EE" w:rsidRDefault="009733B8" w:rsidP="008A6FBA">
      <w:pPr>
        <w:pStyle w:val="mb25"/>
        <w:shd w:val="clear" w:color="auto" w:fill="FFFFFF"/>
        <w:spacing w:before="0" w:beforeAutospacing="0" w:after="0" w:afterAutospacing="0" w:line="252" w:lineRule="atLeast"/>
        <w:ind w:firstLine="708"/>
        <w:jc w:val="both"/>
        <w:rPr>
          <w:color w:val="000000"/>
        </w:rPr>
      </w:pPr>
      <w:r w:rsidRPr="00B658EE">
        <w:rPr>
          <w:color w:val="000000"/>
        </w:rPr>
        <w:t xml:space="preserve">По умолчанию отображены популярные услуги, доступные для данной учетной записи. Информацию на странице можно отфильтровать </w:t>
      </w:r>
      <w:r>
        <w:rPr>
          <w:color w:val="000000"/>
        </w:rPr>
        <w:t xml:space="preserve">по </w:t>
      </w:r>
      <w:r w:rsidRPr="00B658EE">
        <w:rPr>
          <w:color w:val="000000"/>
        </w:rPr>
        <w:t>типу заявителя, по ведомствам, по категориям и по жизненным ситуациям. Также можно отобразить только электронные услуги, установив галочку в соответствующее поле. Электронные услуги – это услуги, которые мо</w:t>
      </w:r>
      <w:r>
        <w:rPr>
          <w:color w:val="000000"/>
        </w:rPr>
        <w:t>жно заказать с помощью портала.</w:t>
      </w:r>
    </w:p>
    <w:p w:rsidR="009733B8" w:rsidRDefault="009733B8" w:rsidP="00B573EF">
      <w:pPr>
        <w:pStyle w:val="mb25"/>
        <w:shd w:val="clear" w:color="auto" w:fill="FFFFFF"/>
        <w:spacing w:before="0" w:beforeAutospacing="0" w:after="0" w:afterAutospacing="0" w:line="252" w:lineRule="atLeast"/>
        <w:rPr>
          <w:color w:val="000000"/>
        </w:rPr>
      </w:pPr>
    </w:p>
    <w:p w:rsidR="009733B8" w:rsidRPr="00B658EE" w:rsidRDefault="009733B8" w:rsidP="00B573EF">
      <w:pPr>
        <w:pStyle w:val="mb25"/>
        <w:shd w:val="clear" w:color="auto" w:fill="FFFFFF"/>
        <w:spacing w:before="0" w:beforeAutospacing="0" w:after="0" w:afterAutospacing="0" w:line="252" w:lineRule="atLeast"/>
        <w:rPr>
          <w:color w:val="000000"/>
        </w:rPr>
      </w:pPr>
      <w:r>
        <w:rPr>
          <w:color w:val="000000"/>
        </w:rPr>
        <w:t xml:space="preserve">Найти нужную услугу </w:t>
      </w:r>
      <w:r w:rsidRPr="00B658EE">
        <w:rPr>
          <w:color w:val="000000"/>
        </w:rPr>
        <w:t>можно несколькими способами:</w:t>
      </w:r>
    </w:p>
    <w:p w:rsidR="009733B8" w:rsidRPr="00B658EE" w:rsidRDefault="009733B8" w:rsidP="00B573EF">
      <w:pPr>
        <w:pStyle w:val="mb25"/>
        <w:shd w:val="clear" w:color="auto" w:fill="FFFFFF"/>
        <w:spacing w:before="0" w:beforeAutospacing="0" w:after="0" w:afterAutospacing="0" w:line="252" w:lineRule="atLeast"/>
        <w:ind w:firstLine="567"/>
        <w:jc w:val="both"/>
        <w:rPr>
          <w:color w:val="000000"/>
        </w:rPr>
      </w:pPr>
    </w:p>
    <w:p w:rsidR="009733B8" w:rsidRPr="00B658EE" w:rsidRDefault="009733B8" w:rsidP="00B573EF">
      <w:pPr>
        <w:pStyle w:val="mb25"/>
        <w:numPr>
          <w:ilvl w:val="0"/>
          <w:numId w:val="27"/>
        </w:numPr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  <w:r w:rsidRPr="00B658EE">
        <w:rPr>
          <w:color w:val="000000"/>
        </w:rPr>
        <w:t xml:space="preserve">Если известно ведомство, которое оказывает данную услугу, то ее можно найти, отфильтровав </w:t>
      </w:r>
      <w:r>
        <w:rPr>
          <w:color w:val="000000"/>
        </w:rPr>
        <w:t>каталог по ведомствам и кликнув</w:t>
      </w:r>
      <w:r w:rsidRPr="00B658EE">
        <w:rPr>
          <w:color w:val="000000"/>
        </w:rPr>
        <w:t xml:space="preserve"> по необходимому ведомству.  </w:t>
      </w:r>
      <w:r>
        <w:rPr>
          <w:color w:val="000000"/>
        </w:rPr>
        <w:t xml:space="preserve">Откроется </w:t>
      </w:r>
      <w:r w:rsidRPr="00B658EE">
        <w:rPr>
          <w:color w:val="000000"/>
        </w:rPr>
        <w:t>список услуг, оказываемых этим ведомством:</w:t>
      </w:r>
    </w:p>
    <w:p w:rsidR="009733B8" w:rsidRPr="00B658EE" w:rsidRDefault="009733B8" w:rsidP="0091238A">
      <w:pPr>
        <w:pStyle w:val="mb25"/>
        <w:shd w:val="clear" w:color="auto" w:fill="FFFFFF"/>
        <w:spacing w:before="0" w:beforeAutospacing="0" w:after="0" w:afterAutospacing="0" w:line="252" w:lineRule="atLeast"/>
        <w:rPr>
          <w:color w:val="000000"/>
        </w:rPr>
      </w:pPr>
    </w:p>
    <w:p w:rsidR="009733B8" w:rsidRPr="00B658EE" w:rsidRDefault="009733B8" w:rsidP="0091238A">
      <w:pPr>
        <w:pStyle w:val="mb25"/>
        <w:shd w:val="clear" w:color="auto" w:fill="FFFFFF"/>
        <w:spacing w:before="0" w:beforeAutospacing="0" w:after="0" w:afterAutospacing="0" w:line="252" w:lineRule="atLeast"/>
        <w:rPr>
          <w:color w:val="000000"/>
        </w:rPr>
      </w:pPr>
      <w:r>
        <w:rPr>
          <w:noProof/>
        </w:rPr>
        <w:pict>
          <v:shape id="Рисунок 10" o:spid="_x0000_i1027" type="#_x0000_t75" style="width:480.75pt;height:298.5pt;visibility:visible">
            <v:imagedata r:id="rId17" o:title="" cropbottom="15833f"/>
          </v:shape>
        </w:pict>
      </w:r>
    </w:p>
    <w:p w:rsidR="009733B8" w:rsidRPr="00B658EE" w:rsidRDefault="009733B8" w:rsidP="0091238A">
      <w:pPr>
        <w:pStyle w:val="mb25"/>
        <w:shd w:val="clear" w:color="auto" w:fill="FFFFFF"/>
        <w:spacing w:before="0" w:beforeAutospacing="0" w:after="0" w:afterAutospacing="0" w:line="252" w:lineRule="atLeast"/>
        <w:rPr>
          <w:color w:val="000000"/>
        </w:rPr>
      </w:pPr>
    </w:p>
    <w:p w:rsidR="009733B8" w:rsidRPr="00B658EE" w:rsidRDefault="009733B8" w:rsidP="00B573EF">
      <w:pPr>
        <w:pStyle w:val="mb25"/>
        <w:numPr>
          <w:ilvl w:val="0"/>
          <w:numId w:val="27"/>
        </w:numPr>
        <w:shd w:val="clear" w:color="auto" w:fill="FFFFFF"/>
        <w:spacing w:before="0" w:beforeAutospacing="0" w:after="0" w:afterAutospacing="0" w:line="252" w:lineRule="atLeast"/>
        <w:rPr>
          <w:color w:val="000000"/>
        </w:rPr>
      </w:pPr>
      <w:r w:rsidRPr="00B658EE">
        <w:rPr>
          <w:color w:val="000000"/>
        </w:rPr>
        <w:t>Если ведомство не известно, можно воспользоваться поиском:</w:t>
      </w:r>
    </w:p>
    <w:p w:rsidR="009733B8" w:rsidRPr="00B658EE" w:rsidRDefault="009733B8" w:rsidP="0091238A">
      <w:pPr>
        <w:pStyle w:val="mb25"/>
        <w:shd w:val="clear" w:color="auto" w:fill="FFFFFF"/>
        <w:spacing w:before="0" w:beforeAutospacing="0" w:after="0" w:afterAutospacing="0" w:line="252" w:lineRule="atLeast"/>
        <w:ind w:firstLine="567"/>
        <w:rPr>
          <w:color w:val="000000"/>
        </w:rPr>
      </w:pPr>
    </w:p>
    <w:p w:rsidR="009733B8" w:rsidRPr="00B658EE" w:rsidRDefault="009733B8" w:rsidP="0091238A">
      <w:pPr>
        <w:pStyle w:val="mb25"/>
        <w:shd w:val="clear" w:color="auto" w:fill="FFFFFF"/>
        <w:spacing w:before="0" w:beforeAutospacing="0" w:after="0" w:afterAutospacing="0" w:line="252" w:lineRule="atLeast"/>
        <w:jc w:val="center"/>
        <w:rPr>
          <w:color w:val="000000"/>
        </w:rPr>
      </w:pPr>
      <w:r w:rsidRPr="003F4798">
        <w:rPr>
          <w:noProof/>
          <w:color w:val="000000"/>
        </w:rPr>
        <w:pict>
          <v:shape id="Рисунок 18" o:spid="_x0000_i1028" type="#_x0000_t75" style="width:481.5pt;height:207.75pt;visibility:visible">
            <v:imagedata r:id="rId18" o:title=""/>
          </v:shape>
        </w:pict>
      </w:r>
    </w:p>
    <w:p w:rsidR="009733B8" w:rsidRPr="00B658EE" w:rsidRDefault="009733B8" w:rsidP="0091238A">
      <w:pPr>
        <w:pStyle w:val="mb25"/>
        <w:shd w:val="clear" w:color="auto" w:fill="FFFFFF"/>
        <w:spacing w:before="0" w:beforeAutospacing="0" w:after="0" w:afterAutospacing="0" w:line="252" w:lineRule="atLeast"/>
        <w:jc w:val="center"/>
        <w:rPr>
          <w:color w:val="000000"/>
        </w:rPr>
      </w:pPr>
    </w:p>
    <w:p w:rsidR="009733B8" w:rsidRPr="00B658EE" w:rsidRDefault="009733B8" w:rsidP="0091238A">
      <w:pPr>
        <w:pStyle w:val="mb25"/>
        <w:shd w:val="clear" w:color="auto" w:fill="FFFFFF"/>
        <w:spacing w:before="0" w:beforeAutospacing="0" w:after="0" w:afterAutospacing="0" w:line="252" w:lineRule="atLeast"/>
        <w:jc w:val="center"/>
        <w:rPr>
          <w:color w:val="000000"/>
        </w:rPr>
      </w:pPr>
    </w:p>
    <w:p w:rsidR="009733B8" w:rsidRPr="00B658EE" w:rsidRDefault="009733B8" w:rsidP="0091238A">
      <w:pPr>
        <w:pStyle w:val="mb25"/>
        <w:shd w:val="clear" w:color="auto" w:fill="FFFFFF"/>
        <w:spacing w:before="0" w:beforeAutospacing="0" w:after="0" w:afterAutospacing="0" w:line="252" w:lineRule="atLeast"/>
        <w:jc w:val="center"/>
        <w:rPr>
          <w:color w:val="000000"/>
        </w:rPr>
      </w:pPr>
    </w:p>
    <w:p w:rsidR="009733B8" w:rsidRPr="00B658EE" w:rsidRDefault="009733B8" w:rsidP="00B573EF">
      <w:pPr>
        <w:pStyle w:val="mb25"/>
        <w:numPr>
          <w:ilvl w:val="0"/>
          <w:numId w:val="27"/>
        </w:numPr>
        <w:shd w:val="clear" w:color="auto" w:fill="FFFFFF"/>
        <w:spacing w:before="0" w:beforeAutospacing="0" w:after="0" w:afterAutospacing="0" w:line="252" w:lineRule="atLeast"/>
        <w:rPr>
          <w:color w:val="000000"/>
        </w:rPr>
      </w:pPr>
      <w:r w:rsidRPr="00B658EE">
        <w:rPr>
          <w:color w:val="000000"/>
        </w:rPr>
        <w:t>Найти необходимую услугу по жизненной ситуации:</w:t>
      </w:r>
    </w:p>
    <w:p w:rsidR="009733B8" w:rsidRPr="00B658EE" w:rsidRDefault="009733B8" w:rsidP="0091238A">
      <w:pPr>
        <w:pStyle w:val="mb25"/>
        <w:shd w:val="clear" w:color="auto" w:fill="FFFFFF"/>
        <w:spacing w:before="0" w:beforeAutospacing="0" w:after="0" w:afterAutospacing="0" w:line="252" w:lineRule="atLeast"/>
        <w:rPr>
          <w:color w:val="000000"/>
        </w:rPr>
      </w:pPr>
    </w:p>
    <w:p w:rsidR="009733B8" w:rsidRPr="00B658EE" w:rsidRDefault="009733B8" w:rsidP="0091238A">
      <w:pPr>
        <w:pStyle w:val="mb25"/>
        <w:shd w:val="clear" w:color="auto" w:fill="FFFFFF"/>
        <w:spacing w:before="0" w:beforeAutospacing="0" w:after="0" w:afterAutospacing="0" w:line="252" w:lineRule="atLeast"/>
        <w:jc w:val="center"/>
        <w:rPr>
          <w:color w:val="000000"/>
        </w:rPr>
      </w:pPr>
      <w:r w:rsidRPr="003F4798">
        <w:rPr>
          <w:noProof/>
          <w:color w:val="000000"/>
        </w:rPr>
        <w:pict>
          <v:shape id="Рисунок 20" o:spid="_x0000_i1029" type="#_x0000_t75" style="width:467.25pt;height:350.25pt;visibility:visible">
            <v:imagedata r:id="rId19" o:title=""/>
          </v:shape>
        </w:pict>
      </w:r>
    </w:p>
    <w:p w:rsidR="009733B8" w:rsidRPr="00B658EE" w:rsidRDefault="009733B8" w:rsidP="0091238A">
      <w:pPr>
        <w:pStyle w:val="mb25"/>
        <w:shd w:val="clear" w:color="auto" w:fill="FFFFFF"/>
        <w:spacing w:before="0" w:beforeAutospacing="0" w:after="0" w:afterAutospacing="0" w:line="252" w:lineRule="atLeast"/>
        <w:rPr>
          <w:color w:val="000000"/>
        </w:rPr>
      </w:pPr>
    </w:p>
    <w:p w:rsidR="009733B8" w:rsidRPr="00B658EE" w:rsidRDefault="009733B8" w:rsidP="00B573EF">
      <w:pPr>
        <w:pStyle w:val="11"/>
        <w:numPr>
          <w:ilvl w:val="0"/>
          <w:numId w:val="0"/>
        </w:numPr>
        <w:rPr>
          <w:sz w:val="24"/>
          <w:szCs w:val="24"/>
        </w:rPr>
      </w:pPr>
      <w:bookmarkStart w:id="11" w:name="_Toc416030148"/>
      <w:bookmarkStart w:id="12" w:name="_Toc437943786"/>
      <w:r w:rsidRPr="00B658EE">
        <w:rPr>
          <w:sz w:val="24"/>
          <w:szCs w:val="24"/>
        </w:rPr>
        <w:t>Информация об услугах</w:t>
      </w:r>
      <w:bookmarkEnd w:id="11"/>
      <w:bookmarkEnd w:id="12"/>
    </w:p>
    <w:p w:rsidR="009733B8" w:rsidRDefault="009733B8" w:rsidP="00B573EF">
      <w:pPr>
        <w:pStyle w:val="mb25"/>
        <w:shd w:val="clear" w:color="auto" w:fill="FFFFFF"/>
        <w:spacing w:before="0" w:beforeAutospacing="0" w:after="0" w:afterAutospacing="0" w:line="252" w:lineRule="atLeast"/>
        <w:rPr>
          <w:color w:val="000000"/>
        </w:rPr>
      </w:pPr>
    </w:p>
    <w:p w:rsidR="009733B8" w:rsidRDefault="009733B8" w:rsidP="00B573EF">
      <w:pPr>
        <w:pStyle w:val="mb25"/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  <w:r w:rsidRPr="00B658EE">
        <w:rPr>
          <w:color w:val="000000"/>
        </w:rPr>
        <w:t>У каждой услуги, есть своя карточка, которая содержит всю необходимую информацию, которая может понадобиться при подготовке либо подаче заявления на получение услуги:</w:t>
      </w:r>
    </w:p>
    <w:p w:rsidR="009733B8" w:rsidRDefault="009733B8" w:rsidP="00B573EF">
      <w:pPr>
        <w:pStyle w:val="mb25"/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</w:p>
    <w:p w:rsidR="009733B8" w:rsidRDefault="009733B8" w:rsidP="00B573EF">
      <w:pPr>
        <w:pStyle w:val="mb25"/>
        <w:numPr>
          <w:ilvl w:val="0"/>
          <w:numId w:val="27"/>
        </w:numPr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  <w:r w:rsidRPr="00B573EF">
        <w:rPr>
          <w:color w:val="000000"/>
        </w:rPr>
        <w:t>Описание услуги</w:t>
      </w:r>
    </w:p>
    <w:p w:rsidR="009733B8" w:rsidRDefault="009733B8" w:rsidP="00B573EF">
      <w:pPr>
        <w:pStyle w:val="mb25"/>
        <w:numPr>
          <w:ilvl w:val="0"/>
          <w:numId w:val="27"/>
        </w:numPr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  <w:r w:rsidRPr="00370EA3">
        <w:rPr>
          <w:b/>
          <w:color w:val="000000"/>
        </w:rPr>
        <w:t>Документы</w:t>
      </w:r>
      <w:r w:rsidRPr="00B573EF">
        <w:rPr>
          <w:color w:val="000000"/>
        </w:rPr>
        <w:t xml:space="preserve">  - здесь содержится информация о документах необходимых для получения услуги и о документах, предоставляемых по завершении оказания услуги</w:t>
      </w:r>
    </w:p>
    <w:p w:rsidR="009733B8" w:rsidRDefault="009733B8" w:rsidP="00B573EF">
      <w:pPr>
        <w:pStyle w:val="mb25"/>
        <w:numPr>
          <w:ilvl w:val="0"/>
          <w:numId w:val="27"/>
        </w:numPr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  <w:r w:rsidRPr="00370EA3">
        <w:rPr>
          <w:b/>
          <w:color w:val="000000"/>
        </w:rPr>
        <w:t>Контакты</w:t>
      </w:r>
      <w:r w:rsidRPr="00B573EF">
        <w:rPr>
          <w:color w:val="000000"/>
        </w:rPr>
        <w:t xml:space="preserve"> – здесь содержится информация о местоположении ведомства, оказывающего эту услугу, телефонах, адресах электронной почты, графиках работы, веб-сайтах ведомства, руководителях, и т.д.</w:t>
      </w:r>
    </w:p>
    <w:p w:rsidR="009733B8" w:rsidRPr="00B573EF" w:rsidRDefault="009733B8" w:rsidP="00B573EF">
      <w:pPr>
        <w:pStyle w:val="mb25"/>
        <w:numPr>
          <w:ilvl w:val="0"/>
          <w:numId w:val="27"/>
        </w:numPr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  <w:r w:rsidRPr="00370EA3">
        <w:rPr>
          <w:b/>
          <w:color w:val="000000"/>
        </w:rPr>
        <w:t>Дополнительная информация</w:t>
      </w:r>
      <w:r w:rsidRPr="00B573EF">
        <w:rPr>
          <w:color w:val="000000"/>
        </w:rPr>
        <w:t xml:space="preserve"> – здесь находится дополнительная информация об услуге (нормативно-правовые акты, образцы заявлений и т.д.)</w:t>
      </w:r>
    </w:p>
    <w:p w:rsidR="009733B8" w:rsidRPr="00B658EE" w:rsidRDefault="009733B8" w:rsidP="0091238A">
      <w:pPr>
        <w:pStyle w:val="mb25"/>
        <w:shd w:val="clear" w:color="auto" w:fill="FFFFFF"/>
        <w:spacing w:before="0" w:beforeAutospacing="0" w:after="0" w:afterAutospacing="0" w:line="252" w:lineRule="atLeast"/>
        <w:rPr>
          <w:color w:val="000000"/>
        </w:rPr>
      </w:pPr>
    </w:p>
    <w:p w:rsidR="009733B8" w:rsidRPr="00B658EE" w:rsidRDefault="009733B8" w:rsidP="0091238A">
      <w:pPr>
        <w:pStyle w:val="mb25"/>
        <w:shd w:val="clear" w:color="auto" w:fill="FFFFFF"/>
        <w:spacing w:before="0" w:beforeAutospacing="0" w:after="0" w:afterAutospacing="0" w:line="252" w:lineRule="atLeast"/>
        <w:rPr>
          <w:color w:val="000000"/>
        </w:rPr>
      </w:pPr>
      <w:r w:rsidRPr="00B658EE">
        <w:rPr>
          <w:color w:val="000000"/>
        </w:rPr>
        <w:t>Чтобы приступить к заказу услуги, необходимо нажать кнопку «Получить услугу»</w:t>
      </w:r>
      <w:r>
        <w:rPr>
          <w:color w:val="000000"/>
        </w:rPr>
        <w:t>.</w:t>
      </w:r>
    </w:p>
    <w:p w:rsidR="009733B8" w:rsidRPr="00B658EE" w:rsidRDefault="009733B8" w:rsidP="0091238A">
      <w:pPr>
        <w:pStyle w:val="mb25"/>
        <w:shd w:val="clear" w:color="auto" w:fill="FFFFFF"/>
        <w:spacing w:before="0" w:beforeAutospacing="0" w:after="0" w:afterAutospacing="0" w:line="252" w:lineRule="atLeast"/>
        <w:rPr>
          <w:color w:val="000000"/>
        </w:rPr>
      </w:pPr>
    </w:p>
    <w:p w:rsidR="009733B8" w:rsidRPr="00B658EE" w:rsidRDefault="009733B8" w:rsidP="0091238A">
      <w:pPr>
        <w:pStyle w:val="1"/>
        <w:ind w:left="0"/>
        <w:rPr>
          <w:sz w:val="24"/>
          <w:szCs w:val="24"/>
        </w:rPr>
      </w:pPr>
      <w:bookmarkStart w:id="13" w:name="_Toc437943787"/>
      <w:r w:rsidRPr="00B658EE">
        <w:rPr>
          <w:sz w:val="24"/>
          <w:szCs w:val="24"/>
        </w:rPr>
        <w:t>Практические задания</w:t>
      </w:r>
      <w:bookmarkEnd w:id="13"/>
    </w:p>
    <w:p w:rsidR="009733B8" w:rsidRDefault="009733B8" w:rsidP="00692342">
      <w:pPr>
        <w:pStyle w:val="mb25"/>
        <w:shd w:val="clear" w:color="auto" w:fill="FFFFFF"/>
        <w:spacing w:before="0" w:beforeAutospacing="0" w:after="0" w:afterAutospacing="0"/>
        <w:rPr>
          <w:color w:val="000000"/>
        </w:rPr>
      </w:pPr>
    </w:p>
    <w:p w:rsidR="009733B8" w:rsidRPr="00E86BBF" w:rsidRDefault="009733B8" w:rsidP="00692342">
      <w:pPr>
        <w:pStyle w:val="mb2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658EE">
        <w:rPr>
          <w:color w:val="000000"/>
        </w:rPr>
        <w:t xml:space="preserve">На компьютерах должны быть установлены </w:t>
      </w:r>
      <w:r w:rsidRPr="00B658EE">
        <w:t xml:space="preserve">ОС Windows, веб-браузеры </w:t>
      </w:r>
      <w:r w:rsidRPr="00B658EE">
        <w:rPr>
          <w:lang w:val="en-US"/>
        </w:rPr>
        <w:t>Google</w:t>
      </w:r>
      <w:r w:rsidRPr="00B658EE">
        <w:t xml:space="preserve"> </w:t>
      </w:r>
      <w:r w:rsidRPr="00B658EE">
        <w:rPr>
          <w:lang w:val="en-US"/>
        </w:rPr>
        <w:t>Chrome</w:t>
      </w:r>
      <w:r w:rsidRPr="00B658EE">
        <w:t>,  Mozilla Firefox начиная с версии 7.</w:t>
      </w:r>
      <w:r w:rsidRPr="00B658EE">
        <w:rPr>
          <w:lang w:val="en-US"/>
        </w:rPr>
        <w:t>x</w:t>
      </w:r>
      <w:r w:rsidRPr="00B658EE">
        <w:t xml:space="preserve"> или Internet Explorer начиная с версии 8.</w:t>
      </w:r>
      <w:r w:rsidRPr="00B658EE">
        <w:rPr>
          <w:lang w:val="en-US"/>
        </w:rPr>
        <w:t>x</w:t>
      </w:r>
      <w:r>
        <w:t>.</w:t>
      </w:r>
    </w:p>
    <w:p w:rsidR="009733B8" w:rsidRPr="00B658EE" w:rsidRDefault="009733B8" w:rsidP="0091238A">
      <w:pPr>
        <w:pStyle w:val="mb25"/>
        <w:shd w:val="clear" w:color="auto" w:fill="FFFFFF"/>
        <w:spacing w:before="0" w:beforeAutospacing="0" w:after="0" w:afterAutospacing="0"/>
        <w:rPr>
          <w:color w:val="000000"/>
        </w:rPr>
      </w:pPr>
    </w:p>
    <w:p w:rsidR="009733B8" w:rsidRDefault="009733B8" w:rsidP="007D0F86">
      <w:pPr>
        <w:pStyle w:val="mb25"/>
        <w:shd w:val="clear" w:color="auto" w:fill="FFFFFF"/>
        <w:spacing w:before="0" w:beforeAutospacing="0" w:after="0" w:line="252" w:lineRule="atLeast"/>
        <w:rPr>
          <w:color w:val="000000"/>
        </w:rPr>
      </w:pPr>
    </w:p>
    <w:p w:rsidR="009733B8" w:rsidRDefault="009733B8" w:rsidP="00A448E2">
      <w:pPr>
        <w:pStyle w:val="Heading2"/>
        <w:jc w:val="both"/>
        <w:rPr>
          <w:sz w:val="24"/>
          <w:szCs w:val="24"/>
        </w:rPr>
      </w:pPr>
      <w:r w:rsidRPr="007D0F86">
        <w:rPr>
          <w:rFonts w:ascii="Times New Roman" w:hAnsi="Times New Roman"/>
          <w:color w:val="000000"/>
          <w:sz w:val="24"/>
          <w:szCs w:val="24"/>
        </w:rPr>
        <w:t xml:space="preserve">Задание </w:t>
      </w:r>
      <w:r>
        <w:rPr>
          <w:rFonts w:ascii="Times New Roman" w:hAnsi="Times New Roman"/>
          <w:color w:val="000000"/>
          <w:sz w:val="24"/>
          <w:szCs w:val="24"/>
        </w:rPr>
        <w:t>1</w:t>
      </w:r>
      <w:r w:rsidRPr="007D0F86">
        <w:rPr>
          <w:rFonts w:ascii="Times New Roman" w:hAnsi="Times New Roman"/>
          <w:color w:val="000000"/>
          <w:sz w:val="24"/>
          <w:szCs w:val="24"/>
        </w:rPr>
        <w:t>. Получение услуги «</w:t>
      </w:r>
      <w:r w:rsidRPr="005416E4">
        <w:rPr>
          <w:rFonts w:ascii="Times New Roman" w:hAnsi="Times New Roman"/>
          <w:color w:val="000000"/>
          <w:sz w:val="24"/>
          <w:szCs w:val="24"/>
        </w:rPr>
        <w:t>Получение информации о результатах сданных экзаменов, тестирования и иных вступительных испытаний, а также о зачислении в общеобразовательное учреждение</w:t>
      </w:r>
      <w:r w:rsidRPr="005416E4">
        <w:rPr>
          <w:color w:val="000000"/>
          <w:sz w:val="24"/>
          <w:szCs w:val="24"/>
        </w:rPr>
        <w:t>».</w:t>
      </w:r>
    </w:p>
    <w:p w:rsidR="009733B8" w:rsidRPr="00D60603" w:rsidRDefault="009733B8" w:rsidP="007D0F86">
      <w:pPr>
        <w:pStyle w:val="mb25"/>
        <w:numPr>
          <w:ilvl w:val="0"/>
          <w:numId w:val="29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 w:rsidRPr="00062C55">
        <w:rPr>
          <w:color w:val="000000"/>
        </w:rPr>
        <w:t>Выберите услугу «</w:t>
      </w:r>
      <w:r w:rsidRPr="007D0F86">
        <w:rPr>
          <w:color w:val="000000"/>
        </w:rPr>
        <w:t>Получение информации о результатах сданных экзаменов, тестирования и иных вступительных испытаний, а также о зачислении в общеобразовательное учреждение</w:t>
      </w:r>
      <w:r>
        <w:t>». Ознакомьтесь с представленной информацией по услуге.</w:t>
      </w:r>
    </w:p>
    <w:p w:rsidR="009733B8" w:rsidRPr="00D60603" w:rsidRDefault="009733B8" w:rsidP="007D0F86">
      <w:pPr>
        <w:pStyle w:val="mb25"/>
        <w:numPr>
          <w:ilvl w:val="0"/>
          <w:numId w:val="29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>
        <w:t>Выберите Вариант услуги (2 вариант).</w:t>
      </w:r>
    </w:p>
    <w:p w:rsidR="009733B8" w:rsidRPr="00062C55" w:rsidRDefault="009733B8" w:rsidP="00D60603">
      <w:pPr>
        <w:pStyle w:val="mb25"/>
        <w:shd w:val="clear" w:color="auto" w:fill="FFFFFF"/>
        <w:spacing w:before="0" w:beforeAutospacing="0" w:after="0" w:line="252" w:lineRule="atLeast"/>
        <w:ind w:left="720"/>
        <w:rPr>
          <w:color w:val="000000"/>
        </w:rPr>
      </w:pPr>
      <w:r>
        <w:rPr>
          <w:noProof/>
        </w:rPr>
        <w:pict>
          <v:shape id="Рисунок 3" o:spid="_x0000_i1030" type="#_x0000_t75" style="width:2in;height:276.75pt;visibility:visible">
            <v:imagedata r:id="rId20" o:title="" croptop="15555f" cropbottom="16489f" cropleft="35719f" cropright="19729f"/>
          </v:shape>
        </w:pict>
      </w:r>
    </w:p>
    <w:p w:rsidR="009733B8" w:rsidRDefault="009733B8" w:rsidP="007D0F86">
      <w:pPr>
        <w:pStyle w:val="mb25"/>
        <w:numPr>
          <w:ilvl w:val="0"/>
          <w:numId w:val="29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>
        <w:rPr>
          <w:color w:val="000000"/>
        </w:rPr>
        <w:t>Нажмите «получить услугу».</w:t>
      </w:r>
    </w:p>
    <w:p w:rsidR="009733B8" w:rsidRDefault="009733B8" w:rsidP="007D0F86">
      <w:pPr>
        <w:pStyle w:val="mb25"/>
        <w:shd w:val="clear" w:color="auto" w:fill="FFFFFF"/>
        <w:spacing w:before="0" w:beforeAutospacing="0" w:after="0" w:line="252" w:lineRule="atLeast"/>
        <w:ind w:left="720"/>
        <w:rPr>
          <w:color w:val="000000"/>
        </w:rPr>
      </w:pPr>
      <w:r>
        <w:rPr>
          <w:noProof/>
        </w:rPr>
        <w:pict>
          <v:shape id="Рисунок 19" o:spid="_x0000_i1031" type="#_x0000_t75" style="width:405.75pt;height:64.5pt;visibility:visible">
            <v:imagedata r:id="rId21" o:title="" croptop="18484f" cropbottom="37004f" cropleft="16780f" cropright="16325f"/>
          </v:shape>
        </w:pict>
      </w:r>
    </w:p>
    <w:p w:rsidR="009733B8" w:rsidRDefault="009733B8" w:rsidP="007D0F86">
      <w:pPr>
        <w:pStyle w:val="mb25"/>
        <w:numPr>
          <w:ilvl w:val="0"/>
          <w:numId w:val="29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>
        <w:rPr>
          <w:color w:val="000000"/>
        </w:rPr>
        <w:t>Заполните данные для получения услуги:</w:t>
      </w:r>
    </w:p>
    <w:p w:rsidR="009733B8" w:rsidRDefault="009733B8" w:rsidP="005416E4">
      <w:pPr>
        <w:pStyle w:val="mb25"/>
        <w:shd w:val="clear" w:color="auto" w:fill="FFFFFF"/>
        <w:spacing w:before="0" w:beforeAutospacing="0" w:after="0" w:line="252" w:lineRule="atLeast"/>
        <w:ind w:left="720"/>
        <w:rPr>
          <w:color w:val="000000"/>
        </w:rPr>
      </w:pPr>
      <w:r>
        <w:rPr>
          <w:color w:val="000000"/>
        </w:rPr>
        <w:t>4</w:t>
      </w:r>
      <w:r w:rsidRPr="005416E4">
        <w:rPr>
          <w:color w:val="000000"/>
        </w:rPr>
        <w:t>.</w:t>
      </w:r>
      <w:r>
        <w:rPr>
          <w:color w:val="000000"/>
        </w:rPr>
        <w:t>1. Персональные данные.</w:t>
      </w:r>
    </w:p>
    <w:p w:rsidR="009733B8" w:rsidRDefault="009733B8" w:rsidP="005416E4">
      <w:pPr>
        <w:pStyle w:val="mb25"/>
        <w:shd w:val="clear" w:color="auto" w:fill="FFFFFF"/>
        <w:spacing w:before="0" w:beforeAutospacing="0" w:after="0" w:line="252" w:lineRule="atLeast"/>
        <w:ind w:left="720"/>
        <w:rPr>
          <w:color w:val="000000"/>
        </w:rPr>
      </w:pPr>
      <w:r>
        <w:rPr>
          <w:color w:val="000000"/>
        </w:rPr>
        <w:t>4.2 Удостоверение личности.</w:t>
      </w:r>
    </w:p>
    <w:p w:rsidR="009733B8" w:rsidRDefault="009733B8" w:rsidP="007D0F86">
      <w:pPr>
        <w:pStyle w:val="mb25"/>
        <w:numPr>
          <w:ilvl w:val="0"/>
          <w:numId w:val="29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>
        <w:rPr>
          <w:color w:val="000000"/>
        </w:rPr>
        <w:t>Итог оказание услуги будет представлен в следующем виде:</w:t>
      </w:r>
    </w:p>
    <w:p w:rsidR="009733B8" w:rsidRPr="00062C55" w:rsidRDefault="009733B8" w:rsidP="00D60603">
      <w:pPr>
        <w:pStyle w:val="mb25"/>
        <w:shd w:val="clear" w:color="auto" w:fill="FFFFFF"/>
        <w:spacing w:before="0" w:beforeAutospacing="0" w:after="0" w:line="252" w:lineRule="atLeast"/>
        <w:ind w:left="720"/>
        <w:rPr>
          <w:color w:val="000000"/>
        </w:rPr>
      </w:pPr>
      <w:r>
        <w:rPr>
          <w:noProof/>
        </w:rPr>
        <w:pict>
          <v:shape id="Рисунок 4" o:spid="_x0000_i1032" type="#_x0000_t75" style="width:5in;height:301.5pt;visibility:visible">
            <v:imagedata r:id="rId22" o:title="" croptop="4757f" cropbottom="21425f" cropleft="19665f" cropright="18596f"/>
          </v:shape>
        </w:pict>
      </w:r>
    </w:p>
    <w:p w:rsidR="009733B8" w:rsidRDefault="009733B8" w:rsidP="007D0F86">
      <w:pPr>
        <w:pStyle w:val="mb25"/>
        <w:shd w:val="clear" w:color="auto" w:fill="FFFFFF"/>
        <w:spacing w:before="0" w:beforeAutospacing="0" w:after="0" w:line="252" w:lineRule="atLeast"/>
        <w:rPr>
          <w:color w:val="000000"/>
        </w:rPr>
      </w:pPr>
    </w:p>
    <w:p w:rsidR="009733B8" w:rsidRPr="005416E4" w:rsidRDefault="009733B8" w:rsidP="005416E4">
      <w:pPr>
        <w:pStyle w:val="Heading1"/>
        <w:rPr>
          <w:sz w:val="24"/>
        </w:rPr>
      </w:pPr>
      <w:r w:rsidRPr="007D0F86">
        <w:rPr>
          <w:color w:val="000000"/>
          <w:sz w:val="24"/>
          <w:szCs w:val="24"/>
        </w:rPr>
        <w:t xml:space="preserve">Задание </w:t>
      </w:r>
      <w:r>
        <w:rPr>
          <w:color w:val="000000"/>
          <w:sz w:val="24"/>
          <w:szCs w:val="24"/>
        </w:rPr>
        <w:t>2</w:t>
      </w:r>
      <w:r w:rsidRPr="007D0F86">
        <w:rPr>
          <w:color w:val="000000"/>
          <w:sz w:val="24"/>
          <w:szCs w:val="24"/>
        </w:rPr>
        <w:t>. Получение услуги «</w:t>
      </w:r>
      <w:r w:rsidRPr="005416E4">
        <w:rPr>
          <w:sz w:val="24"/>
        </w:rPr>
        <w:t>Предоставление информации об образовательных программах и учебных планах, рабочих программах учебных курсов, предметов, дисциплин (модулей), годо</w:t>
      </w:r>
      <w:r>
        <w:rPr>
          <w:sz w:val="24"/>
        </w:rPr>
        <w:t>вых календарных учебных графиках</w:t>
      </w:r>
      <w:r w:rsidRPr="005416E4">
        <w:rPr>
          <w:color w:val="000000"/>
          <w:sz w:val="24"/>
          <w:szCs w:val="24"/>
        </w:rPr>
        <w:t>».</w:t>
      </w:r>
    </w:p>
    <w:p w:rsidR="009733B8" w:rsidRPr="00190CFE" w:rsidRDefault="009733B8" w:rsidP="005416E4">
      <w:pPr>
        <w:pStyle w:val="mb25"/>
        <w:numPr>
          <w:ilvl w:val="0"/>
          <w:numId w:val="31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 w:rsidRPr="00062C55">
        <w:rPr>
          <w:color w:val="000000"/>
        </w:rPr>
        <w:t>Выберите услугу «</w:t>
      </w:r>
      <w:r w:rsidRPr="005416E4">
        <w:t>Предоставление информации об образовательных программах и учебных планах, рабочих программах учебных курсов, предметов, дисциплин (модулей), годо</w:t>
      </w:r>
      <w:r>
        <w:t>вых календарных учебных графиках». Ознакомьтесь с представленной информацией по услуге.</w:t>
      </w:r>
    </w:p>
    <w:p w:rsidR="009733B8" w:rsidRPr="00D60603" w:rsidRDefault="009733B8" w:rsidP="00190CFE">
      <w:pPr>
        <w:pStyle w:val="mb25"/>
        <w:numPr>
          <w:ilvl w:val="0"/>
          <w:numId w:val="31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>
        <w:t>Выберите Вариант услуги (2 вариант).</w:t>
      </w:r>
    </w:p>
    <w:p w:rsidR="009733B8" w:rsidRPr="00190CFE" w:rsidRDefault="009733B8" w:rsidP="00190CFE">
      <w:pPr>
        <w:pStyle w:val="mb25"/>
        <w:shd w:val="clear" w:color="auto" w:fill="FFFFFF"/>
        <w:spacing w:before="0" w:beforeAutospacing="0" w:after="0" w:line="252" w:lineRule="atLeast"/>
        <w:ind w:left="720"/>
        <w:rPr>
          <w:color w:val="000000"/>
        </w:rPr>
      </w:pPr>
      <w:r>
        <w:rPr>
          <w:noProof/>
        </w:rPr>
        <w:pict>
          <v:shape id="Рисунок 7" o:spid="_x0000_i1033" type="#_x0000_t75" style="width:145.5pt;height:267pt;visibility:visible">
            <v:imagedata r:id="rId23" o:title="" croptop="27266f" cropbottom="8249f" cropleft="36138f" cropright="20243f"/>
          </v:shape>
        </w:pict>
      </w:r>
    </w:p>
    <w:p w:rsidR="009733B8" w:rsidRPr="00062C55" w:rsidRDefault="009733B8" w:rsidP="00190CFE">
      <w:pPr>
        <w:pStyle w:val="mb25"/>
        <w:shd w:val="clear" w:color="auto" w:fill="FFFFFF"/>
        <w:spacing w:before="0" w:beforeAutospacing="0" w:after="0" w:line="252" w:lineRule="atLeast"/>
        <w:ind w:left="720"/>
        <w:rPr>
          <w:color w:val="000000"/>
        </w:rPr>
      </w:pPr>
    </w:p>
    <w:p w:rsidR="009733B8" w:rsidRDefault="009733B8" w:rsidP="005416E4">
      <w:pPr>
        <w:pStyle w:val="mb25"/>
        <w:numPr>
          <w:ilvl w:val="0"/>
          <w:numId w:val="31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>
        <w:rPr>
          <w:color w:val="000000"/>
        </w:rPr>
        <w:t>Нажмите «получить услугу».</w:t>
      </w:r>
    </w:p>
    <w:p w:rsidR="009733B8" w:rsidRDefault="009733B8" w:rsidP="005416E4">
      <w:pPr>
        <w:pStyle w:val="mb25"/>
        <w:shd w:val="clear" w:color="auto" w:fill="FFFFFF"/>
        <w:spacing w:before="0" w:beforeAutospacing="0" w:after="0" w:line="252" w:lineRule="atLeast"/>
        <w:ind w:left="720"/>
        <w:rPr>
          <w:color w:val="000000"/>
        </w:rPr>
      </w:pPr>
      <w:r>
        <w:rPr>
          <w:noProof/>
        </w:rPr>
        <w:pict>
          <v:shape id="Рисунок 22" o:spid="_x0000_i1034" type="#_x0000_t75" style="width:405.75pt;height:64.5pt;visibility:visible">
            <v:imagedata r:id="rId21" o:title="" croptop="18484f" cropbottom="37004f" cropleft="16780f" cropright="16325f"/>
          </v:shape>
        </w:pict>
      </w:r>
    </w:p>
    <w:p w:rsidR="009733B8" w:rsidRDefault="009733B8" w:rsidP="005416E4">
      <w:pPr>
        <w:pStyle w:val="mb25"/>
        <w:numPr>
          <w:ilvl w:val="0"/>
          <w:numId w:val="31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>
        <w:rPr>
          <w:color w:val="000000"/>
        </w:rPr>
        <w:t>Заполните данные для получения услуги:</w:t>
      </w:r>
    </w:p>
    <w:p w:rsidR="009733B8" w:rsidRDefault="009733B8" w:rsidP="005416E4">
      <w:pPr>
        <w:pStyle w:val="mb25"/>
        <w:shd w:val="clear" w:color="auto" w:fill="FFFFFF"/>
        <w:spacing w:before="0" w:beforeAutospacing="0" w:after="0" w:line="252" w:lineRule="atLeast"/>
        <w:ind w:left="720"/>
        <w:rPr>
          <w:color w:val="000000"/>
        </w:rPr>
      </w:pPr>
      <w:r>
        <w:rPr>
          <w:color w:val="000000"/>
        </w:rPr>
        <w:t>4</w:t>
      </w:r>
      <w:r w:rsidRPr="005416E4">
        <w:rPr>
          <w:color w:val="000000"/>
        </w:rPr>
        <w:t>.</w:t>
      </w:r>
      <w:r>
        <w:rPr>
          <w:color w:val="000000"/>
        </w:rPr>
        <w:t>1. Уровень образования.</w:t>
      </w:r>
    </w:p>
    <w:p w:rsidR="009733B8" w:rsidRDefault="009733B8" w:rsidP="005416E4">
      <w:pPr>
        <w:pStyle w:val="mb25"/>
        <w:shd w:val="clear" w:color="auto" w:fill="FFFFFF"/>
        <w:spacing w:before="0" w:beforeAutospacing="0" w:after="0" w:line="252" w:lineRule="atLeast"/>
        <w:ind w:left="720"/>
        <w:rPr>
          <w:color w:val="000000"/>
        </w:rPr>
      </w:pPr>
      <w:r>
        <w:rPr>
          <w:color w:val="000000"/>
        </w:rPr>
        <w:t>4.2. Образовательное учреждение.</w:t>
      </w:r>
    </w:p>
    <w:p w:rsidR="009733B8" w:rsidRDefault="009733B8" w:rsidP="005416E4">
      <w:pPr>
        <w:pStyle w:val="mb25"/>
        <w:shd w:val="clear" w:color="auto" w:fill="FFFFFF"/>
        <w:spacing w:before="0" w:beforeAutospacing="0" w:after="0" w:line="252" w:lineRule="atLeast"/>
        <w:ind w:left="720"/>
        <w:rPr>
          <w:color w:val="000000"/>
        </w:rPr>
      </w:pPr>
      <w:r>
        <w:rPr>
          <w:color w:val="000000"/>
        </w:rPr>
        <w:t>4.3.  Нажмите кнопку Далее.</w:t>
      </w:r>
    </w:p>
    <w:p w:rsidR="009733B8" w:rsidRDefault="009733B8" w:rsidP="000E6741">
      <w:pPr>
        <w:pStyle w:val="mb25"/>
        <w:numPr>
          <w:ilvl w:val="0"/>
          <w:numId w:val="31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>
        <w:rPr>
          <w:color w:val="000000"/>
        </w:rPr>
        <w:t>Итог оказание услуги будет представлен в следующем виде:</w:t>
      </w:r>
    </w:p>
    <w:p w:rsidR="009733B8" w:rsidRDefault="009733B8" w:rsidP="000E6741">
      <w:pPr>
        <w:pStyle w:val="mb25"/>
        <w:shd w:val="clear" w:color="auto" w:fill="FFFFFF"/>
        <w:spacing w:before="0" w:beforeAutospacing="0" w:after="0" w:line="252" w:lineRule="atLeast"/>
        <w:ind w:left="720"/>
        <w:rPr>
          <w:color w:val="000000"/>
        </w:rPr>
      </w:pPr>
      <w:r>
        <w:rPr>
          <w:noProof/>
        </w:rPr>
        <w:pict>
          <v:shape id="Рисунок 8" o:spid="_x0000_i1035" type="#_x0000_t75" style="width:345.75pt;height:325.5pt;visibility:visible">
            <v:imagedata r:id="rId24" o:title="" croptop="18115f" cropbottom="6238f" cropleft="20177f" cropright="21169f"/>
          </v:shape>
        </w:pict>
      </w:r>
    </w:p>
    <w:p w:rsidR="009733B8" w:rsidRDefault="009733B8" w:rsidP="005416E4">
      <w:pPr>
        <w:pStyle w:val="mb25"/>
        <w:shd w:val="clear" w:color="auto" w:fill="FFFFFF"/>
        <w:spacing w:before="0" w:beforeAutospacing="0" w:after="0" w:line="252" w:lineRule="atLeast"/>
        <w:ind w:left="720"/>
        <w:rPr>
          <w:color w:val="000000"/>
        </w:rPr>
      </w:pPr>
    </w:p>
    <w:p w:rsidR="009733B8" w:rsidRPr="004A4EE4" w:rsidRDefault="009733B8" w:rsidP="004A4EE4">
      <w:pPr>
        <w:pStyle w:val="Heading4"/>
        <w:rPr>
          <w:rFonts w:ascii="Times New Roman" w:hAnsi="Times New Roman"/>
          <w:b/>
          <w:i w:val="0"/>
          <w:color w:val="000000"/>
          <w:sz w:val="24"/>
          <w:szCs w:val="24"/>
        </w:rPr>
      </w:pPr>
      <w:r w:rsidRPr="004A4EE4">
        <w:rPr>
          <w:rFonts w:ascii="Times New Roman" w:hAnsi="Times New Roman"/>
          <w:b/>
          <w:i w:val="0"/>
          <w:color w:val="000000"/>
          <w:sz w:val="24"/>
          <w:szCs w:val="24"/>
        </w:rPr>
        <w:t xml:space="preserve">Задание </w:t>
      </w:r>
      <w:r>
        <w:rPr>
          <w:rFonts w:ascii="Times New Roman" w:hAnsi="Times New Roman"/>
          <w:b/>
          <w:i w:val="0"/>
          <w:color w:val="000000"/>
          <w:sz w:val="24"/>
          <w:szCs w:val="24"/>
        </w:rPr>
        <w:t>3</w:t>
      </w:r>
      <w:r w:rsidRPr="004A4EE4">
        <w:rPr>
          <w:rFonts w:ascii="Times New Roman" w:hAnsi="Times New Roman"/>
          <w:b/>
          <w:i w:val="0"/>
          <w:color w:val="000000"/>
          <w:sz w:val="24"/>
          <w:szCs w:val="24"/>
        </w:rPr>
        <w:t xml:space="preserve">. Получение услуги «Предоставление информации о текущей успеваемости учащегося, ведение электронного дневника и электронного журнала успеваемости» на региональном портале электронных услуг 51 </w:t>
      </w:r>
      <w:r w:rsidRPr="004A4EE4">
        <w:rPr>
          <w:rFonts w:ascii="Times New Roman" w:hAnsi="Times New Roman"/>
          <w:b/>
          <w:i w:val="0"/>
          <w:color w:val="000000"/>
          <w:sz w:val="24"/>
          <w:szCs w:val="24"/>
          <w:lang w:val="en-US"/>
        </w:rPr>
        <w:t>gosuslugi</w:t>
      </w:r>
      <w:r w:rsidRPr="004A4EE4">
        <w:rPr>
          <w:rFonts w:ascii="Times New Roman" w:hAnsi="Times New Roman"/>
          <w:b/>
          <w:i w:val="0"/>
          <w:color w:val="000000"/>
          <w:sz w:val="24"/>
          <w:szCs w:val="24"/>
        </w:rPr>
        <w:t>.</w:t>
      </w:r>
      <w:r w:rsidRPr="004A4EE4">
        <w:rPr>
          <w:rFonts w:ascii="Times New Roman" w:hAnsi="Times New Roman"/>
          <w:b/>
          <w:i w:val="0"/>
          <w:color w:val="000000"/>
          <w:sz w:val="24"/>
          <w:szCs w:val="24"/>
          <w:lang w:val="en-US"/>
        </w:rPr>
        <w:t>ru</w:t>
      </w:r>
      <w:r w:rsidRPr="004A4EE4">
        <w:rPr>
          <w:rFonts w:ascii="Times New Roman" w:hAnsi="Times New Roman"/>
          <w:b/>
          <w:i w:val="0"/>
          <w:color w:val="000000"/>
          <w:sz w:val="24"/>
          <w:szCs w:val="24"/>
        </w:rPr>
        <w:t>.</w:t>
      </w:r>
    </w:p>
    <w:p w:rsidR="009733B8" w:rsidRPr="004A4EE4" w:rsidRDefault="009733B8" w:rsidP="004A4EE4"/>
    <w:p w:rsidR="009733B8" w:rsidRPr="00E05CAA" w:rsidRDefault="009733B8" w:rsidP="004A4EE4">
      <w:pPr>
        <w:pStyle w:val="mb25"/>
        <w:numPr>
          <w:ilvl w:val="0"/>
          <w:numId w:val="33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 w:rsidRPr="00E05CAA">
        <w:rPr>
          <w:color w:val="000000"/>
        </w:rPr>
        <w:t>Зайдите на региональный портал 51</w:t>
      </w:r>
      <w:r w:rsidRPr="00E05CAA">
        <w:rPr>
          <w:color w:val="000000"/>
          <w:lang w:val="en-US"/>
        </w:rPr>
        <w:t>gosuslugi</w:t>
      </w:r>
      <w:r w:rsidRPr="00E05CAA">
        <w:rPr>
          <w:color w:val="000000"/>
        </w:rPr>
        <w:t>.</w:t>
      </w:r>
      <w:r w:rsidRPr="00E05CAA">
        <w:rPr>
          <w:color w:val="000000"/>
          <w:lang w:val="en-US"/>
        </w:rPr>
        <w:t>ru</w:t>
      </w:r>
      <w:r w:rsidRPr="00E05CAA">
        <w:rPr>
          <w:color w:val="000000"/>
        </w:rPr>
        <w:t xml:space="preserve"> в раздел «Услуги».</w:t>
      </w:r>
    </w:p>
    <w:p w:rsidR="009733B8" w:rsidRPr="00E05CAA" w:rsidRDefault="009733B8" w:rsidP="004A4EE4">
      <w:pPr>
        <w:pStyle w:val="mb25"/>
        <w:numPr>
          <w:ilvl w:val="0"/>
          <w:numId w:val="33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 w:rsidRPr="00E05CAA">
        <w:rPr>
          <w:color w:val="000000"/>
        </w:rPr>
        <w:t>В поисковой строке наберите «</w:t>
      </w:r>
      <w:r>
        <w:rPr>
          <w:color w:val="000000"/>
        </w:rPr>
        <w:t>Дневник</w:t>
      </w:r>
      <w:r w:rsidRPr="00E05CAA">
        <w:rPr>
          <w:color w:val="000000"/>
        </w:rPr>
        <w:t>»</w:t>
      </w:r>
    </w:p>
    <w:p w:rsidR="009733B8" w:rsidRPr="00E05CAA" w:rsidRDefault="009733B8" w:rsidP="004A4EE4">
      <w:pPr>
        <w:pStyle w:val="mb25"/>
        <w:shd w:val="clear" w:color="auto" w:fill="FFFFFF"/>
        <w:spacing w:before="0" w:beforeAutospacing="0" w:after="0" w:line="252" w:lineRule="atLeast"/>
        <w:ind w:left="720"/>
        <w:rPr>
          <w:color w:val="000000"/>
        </w:rPr>
      </w:pPr>
      <w:r>
        <w:rPr>
          <w:noProof/>
        </w:rPr>
        <w:pict>
          <v:shape id="Рисунок 24" o:spid="_x0000_i1036" type="#_x0000_t75" style="width:273.75pt;height:186.75pt;visibility:visible">
            <v:imagedata r:id="rId25" o:title="" croptop="8783f" cropbottom="9527f" cropleft="13797f" cropright="12834f"/>
          </v:shape>
        </w:pict>
      </w:r>
      <w:r w:rsidRPr="00E05CAA">
        <w:rPr>
          <w:color w:val="000000"/>
        </w:rPr>
        <w:br w:type="textWrapping" w:clear="all"/>
      </w:r>
    </w:p>
    <w:p w:rsidR="009733B8" w:rsidRPr="00E05CAA" w:rsidRDefault="009733B8" w:rsidP="004A4EE4">
      <w:pPr>
        <w:pStyle w:val="mb25"/>
        <w:numPr>
          <w:ilvl w:val="0"/>
          <w:numId w:val="33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 w:rsidRPr="00E05CAA">
        <w:rPr>
          <w:color w:val="000000"/>
        </w:rPr>
        <w:t>Нажмите на найденную услугу.</w:t>
      </w:r>
    </w:p>
    <w:p w:rsidR="009733B8" w:rsidRPr="00E05CAA" w:rsidRDefault="009733B8" w:rsidP="004A4EE4">
      <w:pPr>
        <w:pStyle w:val="mb25"/>
        <w:shd w:val="clear" w:color="auto" w:fill="FFFFFF"/>
        <w:spacing w:before="0" w:beforeAutospacing="0" w:after="0" w:line="252" w:lineRule="atLeast"/>
        <w:ind w:left="1080"/>
        <w:rPr>
          <w:color w:val="000000"/>
        </w:rPr>
      </w:pPr>
      <w:r>
        <w:rPr>
          <w:noProof/>
        </w:rPr>
        <w:pict>
          <v:shape id="Рисунок 15" o:spid="_x0000_i1037" type="#_x0000_t75" style="width:315pt;height:267.75pt;visibility:visible">
            <v:imagedata r:id="rId26" o:title="" croptop="5376f" cropleft="9557f" cropright="9240f"/>
          </v:shape>
        </w:pict>
      </w:r>
    </w:p>
    <w:p w:rsidR="009733B8" w:rsidRPr="00E05CAA" w:rsidRDefault="009733B8" w:rsidP="004A4EE4">
      <w:pPr>
        <w:pStyle w:val="mb25"/>
        <w:numPr>
          <w:ilvl w:val="0"/>
          <w:numId w:val="33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 w:rsidRPr="00E05CAA">
        <w:rPr>
          <w:color w:val="000000"/>
        </w:rPr>
        <w:t>В открывшемся окне нажмте на кнопку «Заказать услугу».</w:t>
      </w:r>
    </w:p>
    <w:p w:rsidR="009733B8" w:rsidRPr="00E05CAA" w:rsidRDefault="009733B8" w:rsidP="004A4EE4">
      <w:pPr>
        <w:pStyle w:val="mb25"/>
        <w:numPr>
          <w:ilvl w:val="0"/>
          <w:numId w:val="33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 w:rsidRPr="00E05CAA">
        <w:rPr>
          <w:color w:val="000000"/>
        </w:rPr>
        <w:t>Если вы не авторизованы в ЕСИА – портал попросит ввести логин и пароль и после этого вернет к услуге.</w:t>
      </w:r>
    </w:p>
    <w:p w:rsidR="009733B8" w:rsidRPr="00E05CAA" w:rsidRDefault="009733B8" w:rsidP="004A4EE4">
      <w:pPr>
        <w:pStyle w:val="mb25"/>
        <w:numPr>
          <w:ilvl w:val="0"/>
          <w:numId w:val="33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 w:rsidRPr="00E05CAA">
        <w:rPr>
          <w:color w:val="000000"/>
        </w:rPr>
        <w:t>В портальной форме услуги заполните обязательные поля и нажмите кнопку «Запросить».</w:t>
      </w:r>
    </w:p>
    <w:p w:rsidR="009733B8" w:rsidRPr="00E05CAA" w:rsidRDefault="009733B8" w:rsidP="001F235E">
      <w:pPr>
        <w:pStyle w:val="Heading1"/>
        <w:rPr>
          <w:sz w:val="24"/>
          <w:szCs w:val="24"/>
        </w:rPr>
      </w:pPr>
      <w:r w:rsidRPr="00E05CAA">
        <w:rPr>
          <w:color w:val="000000"/>
          <w:sz w:val="24"/>
          <w:szCs w:val="24"/>
        </w:rPr>
        <w:t xml:space="preserve">Задание </w:t>
      </w:r>
      <w:r>
        <w:rPr>
          <w:color w:val="000000"/>
          <w:sz w:val="24"/>
          <w:szCs w:val="24"/>
        </w:rPr>
        <w:t>4</w:t>
      </w:r>
      <w:r w:rsidRPr="00E05CAA">
        <w:rPr>
          <w:color w:val="000000"/>
          <w:sz w:val="24"/>
          <w:szCs w:val="24"/>
        </w:rPr>
        <w:t>. Получение услуги «</w:t>
      </w:r>
      <w:r w:rsidRPr="00E05CAA">
        <w:rPr>
          <w:sz w:val="24"/>
        </w:rPr>
        <w:t>Получение информации о результатах ЕГЭ</w:t>
      </w:r>
      <w:r w:rsidRPr="00E05CAA">
        <w:rPr>
          <w:color w:val="000000"/>
          <w:sz w:val="24"/>
          <w:szCs w:val="24"/>
        </w:rPr>
        <w:t xml:space="preserve">» на региональном портале электронных услуг 51 </w:t>
      </w:r>
      <w:r w:rsidRPr="00E05CAA">
        <w:rPr>
          <w:color w:val="000000"/>
          <w:sz w:val="24"/>
          <w:szCs w:val="24"/>
          <w:lang w:val="en-US"/>
        </w:rPr>
        <w:t>gosuslugi</w:t>
      </w:r>
      <w:r w:rsidRPr="00E05CAA">
        <w:rPr>
          <w:color w:val="000000"/>
          <w:sz w:val="24"/>
          <w:szCs w:val="24"/>
        </w:rPr>
        <w:t>.</w:t>
      </w:r>
      <w:r w:rsidRPr="00E05CAA">
        <w:rPr>
          <w:color w:val="000000"/>
          <w:sz w:val="24"/>
          <w:szCs w:val="24"/>
          <w:lang w:val="en-US"/>
        </w:rPr>
        <w:t>ru</w:t>
      </w:r>
      <w:r w:rsidRPr="00E05CAA">
        <w:rPr>
          <w:color w:val="000000"/>
          <w:sz w:val="24"/>
          <w:szCs w:val="24"/>
        </w:rPr>
        <w:t>.</w:t>
      </w:r>
    </w:p>
    <w:p w:rsidR="009733B8" w:rsidRPr="00E05CAA" w:rsidRDefault="009733B8" w:rsidP="001F235E">
      <w:pPr>
        <w:pStyle w:val="mb25"/>
        <w:numPr>
          <w:ilvl w:val="0"/>
          <w:numId w:val="33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 w:rsidRPr="00E05CAA">
        <w:rPr>
          <w:color w:val="000000"/>
        </w:rPr>
        <w:t>Зайдите на региональный портал 51</w:t>
      </w:r>
      <w:r w:rsidRPr="00E05CAA">
        <w:rPr>
          <w:color w:val="000000"/>
          <w:lang w:val="en-US"/>
        </w:rPr>
        <w:t>gosuslugi</w:t>
      </w:r>
      <w:r w:rsidRPr="00E05CAA">
        <w:rPr>
          <w:color w:val="000000"/>
        </w:rPr>
        <w:t>.</w:t>
      </w:r>
      <w:r w:rsidRPr="00E05CAA">
        <w:rPr>
          <w:color w:val="000000"/>
          <w:lang w:val="en-US"/>
        </w:rPr>
        <w:t>ru</w:t>
      </w:r>
      <w:r w:rsidRPr="00E05CAA">
        <w:rPr>
          <w:color w:val="000000"/>
        </w:rPr>
        <w:t xml:space="preserve"> в раздел «Услуги».</w:t>
      </w:r>
    </w:p>
    <w:p w:rsidR="009733B8" w:rsidRPr="00E05CAA" w:rsidRDefault="009733B8" w:rsidP="001F235E">
      <w:pPr>
        <w:pStyle w:val="mb25"/>
        <w:numPr>
          <w:ilvl w:val="0"/>
          <w:numId w:val="33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 w:rsidRPr="00E05CAA">
        <w:rPr>
          <w:color w:val="000000"/>
        </w:rPr>
        <w:t>В поисковой строке наберите «ЕГЭ»</w:t>
      </w:r>
    </w:p>
    <w:p w:rsidR="009733B8" w:rsidRPr="00E05CAA" w:rsidRDefault="009733B8" w:rsidP="005416E4">
      <w:pPr>
        <w:pStyle w:val="mb25"/>
        <w:shd w:val="clear" w:color="auto" w:fill="FFFFFF"/>
        <w:spacing w:before="0" w:beforeAutospacing="0" w:after="0" w:line="252" w:lineRule="atLeast"/>
        <w:ind w:left="720"/>
        <w:rPr>
          <w:color w:val="000000"/>
        </w:rPr>
      </w:pPr>
      <w:r>
        <w:rPr>
          <w:noProof/>
        </w:rPr>
        <w:pict>
          <v:shape id="Рисунок 2" o:spid="_x0000_s1026" type="#_x0000_t75" style="position:absolute;left:0;text-align:left;margin-left:0;margin-top:0;width:394.65pt;height:219pt;z-index:251658240;visibility:visible;mso-position-horizontal:left;mso-position-vertical:top">
            <v:imagedata r:id="rId27" o:title="" croptop="5192f" cropbottom="19188f" cropleft="9589f" cropright="9589f"/>
            <w10:wrap type="square"/>
          </v:shape>
        </w:pict>
      </w:r>
      <w:r w:rsidRPr="00E05CAA">
        <w:rPr>
          <w:color w:val="000000"/>
        </w:rPr>
        <w:br w:type="textWrapping" w:clear="all"/>
      </w:r>
    </w:p>
    <w:p w:rsidR="009733B8" w:rsidRPr="00E05CAA" w:rsidRDefault="009733B8" w:rsidP="001F235E">
      <w:pPr>
        <w:pStyle w:val="mb25"/>
        <w:numPr>
          <w:ilvl w:val="0"/>
          <w:numId w:val="33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 w:rsidRPr="00E05CAA">
        <w:rPr>
          <w:color w:val="000000"/>
        </w:rPr>
        <w:t>Нажмите на найденную услугу.</w:t>
      </w:r>
    </w:p>
    <w:p w:rsidR="009733B8" w:rsidRPr="00E05CAA" w:rsidRDefault="009733B8" w:rsidP="001F235E">
      <w:pPr>
        <w:pStyle w:val="mb25"/>
        <w:shd w:val="clear" w:color="auto" w:fill="FFFFFF"/>
        <w:spacing w:before="0" w:beforeAutospacing="0" w:after="0" w:line="252" w:lineRule="atLeast"/>
        <w:ind w:left="1080"/>
        <w:rPr>
          <w:color w:val="000000"/>
        </w:rPr>
      </w:pPr>
      <w:r>
        <w:rPr>
          <w:noProof/>
        </w:rPr>
        <w:pict>
          <v:shape id="Рисунок 6" o:spid="_x0000_i1038" type="#_x0000_t75" style="width:315pt;height:267.75pt;visibility:visible">
            <v:imagedata r:id="rId26" o:title="" croptop="5376f" cropleft="9557f" cropright="9240f"/>
          </v:shape>
        </w:pict>
      </w:r>
    </w:p>
    <w:p w:rsidR="009733B8" w:rsidRPr="00E05CAA" w:rsidRDefault="009733B8" w:rsidP="001F235E">
      <w:pPr>
        <w:pStyle w:val="mb25"/>
        <w:numPr>
          <w:ilvl w:val="0"/>
          <w:numId w:val="33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 w:rsidRPr="00E05CAA">
        <w:rPr>
          <w:color w:val="000000"/>
        </w:rPr>
        <w:t>В открывшемся окне нажмте на кнопку «Заказать услугу».</w:t>
      </w:r>
    </w:p>
    <w:p w:rsidR="009733B8" w:rsidRPr="00E05CAA" w:rsidRDefault="009733B8" w:rsidP="001F235E">
      <w:pPr>
        <w:pStyle w:val="mb25"/>
        <w:numPr>
          <w:ilvl w:val="0"/>
          <w:numId w:val="33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 w:rsidRPr="00E05CAA">
        <w:rPr>
          <w:color w:val="000000"/>
        </w:rPr>
        <w:t>Если вы не авторизованы в ЕСИА – портал попросит ввести логин и пароль и после этого вернет к услуге.</w:t>
      </w:r>
    </w:p>
    <w:p w:rsidR="009733B8" w:rsidRPr="00E05CAA" w:rsidRDefault="009733B8" w:rsidP="001F235E">
      <w:pPr>
        <w:pStyle w:val="mb25"/>
        <w:numPr>
          <w:ilvl w:val="0"/>
          <w:numId w:val="33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 w:rsidRPr="00E05CAA">
        <w:rPr>
          <w:color w:val="000000"/>
        </w:rPr>
        <w:t>В портальной форме услуги заполните обязательные поля и нажмите кнопку «Запросить».</w:t>
      </w:r>
    </w:p>
    <w:p w:rsidR="009733B8" w:rsidRPr="00E05CAA" w:rsidRDefault="009733B8" w:rsidP="001F235E">
      <w:pPr>
        <w:pStyle w:val="mb25"/>
        <w:shd w:val="clear" w:color="auto" w:fill="FFFFFF"/>
        <w:spacing w:before="0" w:beforeAutospacing="0" w:after="0" w:line="252" w:lineRule="atLeast"/>
        <w:ind w:left="1080"/>
        <w:rPr>
          <w:color w:val="000000"/>
        </w:rPr>
      </w:pPr>
      <w:r>
        <w:rPr>
          <w:noProof/>
        </w:rPr>
        <w:pict>
          <v:shape id="Рисунок 9" o:spid="_x0000_i1039" type="#_x0000_t75" style="width:252pt;height:243.75pt;visibility:visible">
            <v:imagedata r:id="rId28" o:title="" croptop="5713f" cropleft="14496f" cropright="14699f"/>
          </v:shape>
        </w:pict>
      </w:r>
    </w:p>
    <w:p w:rsidR="009733B8" w:rsidRPr="00E05CAA" w:rsidRDefault="009733B8" w:rsidP="001F235E">
      <w:pPr>
        <w:pStyle w:val="mb25"/>
        <w:shd w:val="clear" w:color="auto" w:fill="FFFFFF"/>
        <w:spacing w:before="0" w:beforeAutospacing="0" w:after="0" w:line="252" w:lineRule="atLeast"/>
        <w:ind w:left="1080"/>
        <w:rPr>
          <w:color w:val="000000"/>
        </w:rPr>
      </w:pPr>
    </w:p>
    <w:p w:rsidR="009733B8" w:rsidRPr="00E05CAA" w:rsidRDefault="009733B8" w:rsidP="00300089">
      <w:pPr>
        <w:pStyle w:val="Heading1"/>
        <w:rPr>
          <w:sz w:val="24"/>
        </w:rPr>
      </w:pPr>
      <w:r w:rsidRPr="00E05CAA">
        <w:rPr>
          <w:color w:val="000000"/>
          <w:sz w:val="24"/>
          <w:szCs w:val="24"/>
        </w:rPr>
        <w:t xml:space="preserve">Задание </w:t>
      </w:r>
      <w:r>
        <w:rPr>
          <w:color w:val="000000"/>
          <w:sz w:val="24"/>
          <w:szCs w:val="24"/>
        </w:rPr>
        <w:t>5</w:t>
      </w:r>
      <w:r w:rsidRPr="00E05CAA">
        <w:rPr>
          <w:color w:val="000000"/>
          <w:sz w:val="24"/>
          <w:szCs w:val="24"/>
        </w:rPr>
        <w:t>. Доступа в различные государственные информационные системы с учетной записью ЕСИА.</w:t>
      </w:r>
    </w:p>
    <w:p w:rsidR="009733B8" w:rsidRPr="00E05CAA" w:rsidRDefault="009733B8" w:rsidP="00913EC9">
      <w:pPr>
        <w:pStyle w:val="mb25"/>
        <w:numPr>
          <w:ilvl w:val="0"/>
          <w:numId w:val="32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 w:rsidRPr="00E05CAA">
        <w:rPr>
          <w:color w:val="000000"/>
        </w:rPr>
        <w:t>Авторизуйтесь на портале со своим логином и паролем ЕСИА. После авторизации в ЕСИА пользователь будет автоматически возвращен на региональный портал.</w:t>
      </w:r>
    </w:p>
    <w:p w:rsidR="009733B8" w:rsidRPr="00E05CAA" w:rsidRDefault="009733B8" w:rsidP="00913EC9">
      <w:pPr>
        <w:pStyle w:val="mb25"/>
        <w:shd w:val="clear" w:color="auto" w:fill="FFFFFF"/>
        <w:spacing w:before="0" w:beforeAutospacing="0" w:after="0" w:line="252" w:lineRule="atLeast"/>
        <w:ind w:left="720"/>
        <w:rPr>
          <w:color w:val="000000"/>
        </w:rPr>
      </w:pPr>
      <w:r>
        <w:rPr>
          <w:noProof/>
        </w:rPr>
        <w:pict>
          <v:shape id="Рисунок 12" o:spid="_x0000_i1040" type="#_x0000_t75" style="width:390.75pt;height:79.5pt;visibility:visible">
            <v:imagedata r:id="rId29" o:title="" croptop="5210f" cropbottom="41506f" cropleft="4413f" cropright="6192f"/>
          </v:shape>
        </w:pict>
      </w:r>
    </w:p>
    <w:p w:rsidR="009733B8" w:rsidRPr="00E05CAA" w:rsidRDefault="009733B8" w:rsidP="00300089">
      <w:pPr>
        <w:pStyle w:val="mb25"/>
        <w:shd w:val="clear" w:color="auto" w:fill="FFFFFF"/>
        <w:spacing w:before="0" w:beforeAutospacing="0" w:after="0" w:line="252" w:lineRule="atLeast"/>
        <w:ind w:left="720"/>
        <w:rPr>
          <w:color w:val="000000"/>
        </w:rPr>
      </w:pPr>
    </w:p>
    <w:p w:rsidR="009733B8" w:rsidRPr="00E05CAA" w:rsidRDefault="009733B8" w:rsidP="00300089">
      <w:pPr>
        <w:pStyle w:val="mb25"/>
        <w:numPr>
          <w:ilvl w:val="0"/>
          <w:numId w:val="32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 w:rsidRPr="00E05CAA">
        <w:rPr>
          <w:color w:val="000000"/>
        </w:rPr>
        <w:t>Выберите раздел «Реестр систем».</w:t>
      </w:r>
    </w:p>
    <w:p w:rsidR="009733B8" w:rsidRPr="00E05CAA" w:rsidRDefault="009733B8" w:rsidP="00913EC9">
      <w:pPr>
        <w:pStyle w:val="mb25"/>
        <w:shd w:val="clear" w:color="auto" w:fill="FFFFFF"/>
        <w:spacing w:before="0" w:beforeAutospacing="0" w:after="0" w:line="252" w:lineRule="atLeast"/>
        <w:ind w:left="720"/>
        <w:rPr>
          <w:color w:val="000000"/>
        </w:rPr>
      </w:pPr>
      <w:r>
        <w:rPr>
          <w:noProof/>
        </w:rPr>
        <w:pict>
          <v:shape id="Рисунок 14" o:spid="_x0000_i1041" type="#_x0000_t75" style="width:267pt;height:245.25pt;visibility:visible">
            <v:imagedata r:id="rId30" o:title="" croptop="4873f" cropbottom="2522f" cropleft="13339f" cropright="13651f"/>
          </v:shape>
        </w:pict>
      </w:r>
    </w:p>
    <w:p w:rsidR="009733B8" w:rsidRPr="00E05CAA" w:rsidRDefault="009733B8" w:rsidP="00913EC9">
      <w:pPr>
        <w:pStyle w:val="mb25"/>
        <w:numPr>
          <w:ilvl w:val="0"/>
          <w:numId w:val="32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 w:rsidRPr="00E05CAA">
        <w:rPr>
          <w:color w:val="000000"/>
        </w:rPr>
        <w:t>Осуществите из раздела переход в информационные системы:</w:t>
      </w:r>
    </w:p>
    <w:p w:rsidR="009733B8" w:rsidRPr="00E05CAA" w:rsidRDefault="009733B8" w:rsidP="00913EC9">
      <w:pPr>
        <w:pStyle w:val="mb25"/>
        <w:shd w:val="clear" w:color="auto" w:fill="FFFFFF"/>
        <w:spacing w:before="0" w:beforeAutospacing="0" w:after="0" w:line="252" w:lineRule="atLeast"/>
        <w:ind w:left="720"/>
        <w:rPr>
          <w:color w:val="000000"/>
        </w:rPr>
      </w:pPr>
      <w:r w:rsidRPr="00E05CAA">
        <w:rPr>
          <w:color w:val="000000"/>
        </w:rPr>
        <w:t>3.1. Российская общественная инициатива</w:t>
      </w:r>
    </w:p>
    <w:p w:rsidR="009733B8" w:rsidRPr="00E05CAA" w:rsidRDefault="009733B8" w:rsidP="00300089">
      <w:pPr>
        <w:pStyle w:val="mb25"/>
        <w:shd w:val="clear" w:color="auto" w:fill="FFFFFF"/>
        <w:spacing w:before="0" w:beforeAutospacing="0" w:after="0" w:line="252" w:lineRule="atLeast"/>
        <w:ind w:left="720"/>
        <w:rPr>
          <w:color w:val="000000"/>
        </w:rPr>
      </w:pPr>
      <w:r>
        <w:rPr>
          <w:noProof/>
        </w:rPr>
        <w:pict>
          <v:shape id="Рисунок 16" o:spid="_x0000_i1042" type="#_x0000_t75" style="width:265.5pt;height:243.75pt;visibility:visible">
            <v:imagedata r:id="rId31" o:title="" croptop="5713f" cropleft="14075f" cropright="14069f"/>
          </v:shape>
        </w:pict>
      </w:r>
    </w:p>
    <w:p w:rsidR="009733B8" w:rsidRPr="00E05CAA" w:rsidRDefault="009733B8" w:rsidP="00A75F81">
      <w:pPr>
        <w:pStyle w:val="ListParagraph"/>
        <w:rPr>
          <w:color w:val="000000"/>
        </w:rPr>
      </w:pPr>
    </w:p>
    <w:p w:rsidR="009733B8" w:rsidRPr="00E05CAA" w:rsidRDefault="009733B8" w:rsidP="00A75F81">
      <w:pPr>
        <w:pStyle w:val="ListParagraph"/>
        <w:rPr>
          <w:color w:val="000000"/>
        </w:rPr>
      </w:pPr>
    </w:p>
    <w:p w:rsidR="009733B8" w:rsidRPr="00E05CAA" w:rsidRDefault="009733B8" w:rsidP="00A75F81">
      <w:pPr>
        <w:pStyle w:val="mb25"/>
        <w:numPr>
          <w:ilvl w:val="1"/>
          <w:numId w:val="32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 w:rsidRPr="00E05CAA">
        <w:rPr>
          <w:color w:val="000000"/>
        </w:rPr>
        <w:t>Кабинет налогоплательщика (на 2-й странице списка систем)</w:t>
      </w:r>
    </w:p>
    <w:p w:rsidR="009733B8" w:rsidRPr="00E05CAA" w:rsidRDefault="009733B8" w:rsidP="00913EC9">
      <w:pPr>
        <w:pStyle w:val="mb25"/>
        <w:shd w:val="clear" w:color="auto" w:fill="FFFFFF"/>
        <w:spacing w:before="0" w:beforeAutospacing="0" w:after="0" w:line="252" w:lineRule="atLeast"/>
        <w:ind w:left="1080"/>
        <w:rPr>
          <w:color w:val="000000"/>
        </w:rPr>
      </w:pPr>
      <w:r>
        <w:rPr>
          <w:noProof/>
        </w:rPr>
        <w:pict>
          <v:shape id="Рисунок 17" o:spid="_x0000_i1043" type="#_x0000_t75" style="width:254.25pt;height:252pt;visibility:visible">
            <v:imagedata r:id="rId32" o:title="" croptop="3196f" cropbottom="4032f" cropleft="15021f" cropright="14805f"/>
          </v:shape>
        </w:pict>
      </w:r>
    </w:p>
    <w:p w:rsidR="009733B8" w:rsidRPr="00E05CAA" w:rsidRDefault="009733B8" w:rsidP="00913EC9">
      <w:pPr>
        <w:pStyle w:val="mb25"/>
        <w:shd w:val="clear" w:color="auto" w:fill="FFFFFF"/>
        <w:spacing w:before="0" w:beforeAutospacing="0" w:after="0" w:line="252" w:lineRule="atLeast"/>
        <w:ind w:left="1080"/>
        <w:rPr>
          <w:color w:val="000000"/>
        </w:rPr>
      </w:pPr>
    </w:p>
    <w:p w:rsidR="009733B8" w:rsidRPr="00E05CAA" w:rsidRDefault="009733B8" w:rsidP="00913EC9">
      <w:pPr>
        <w:pStyle w:val="mb25"/>
        <w:shd w:val="clear" w:color="auto" w:fill="FFFFFF"/>
        <w:spacing w:before="0" w:beforeAutospacing="0" w:after="0" w:line="252" w:lineRule="atLeast"/>
        <w:ind w:left="1080"/>
        <w:rPr>
          <w:color w:val="000000"/>
        </w:rPr>
      </w:pPr>
    </w:p>
    <w:p w:rsidR="009733B8" w:rsidRPr="00E05CAA" w:rsidRDefault="009733B8" w:rsidP="00913EC9">
      <w:pPr>
        <w:pStyle w:val="mb25"/>
        <w:shd w:val="clear" w:color="auto" w:fill="FFFFFF"/>
        <w:spacing w:before="0" w:beforeAutospacing="0" w:after="0" w:line="252" w:lineRule="atLeast"/>
        <w:ind w:left="1080"/>
        <w:rPr>
          <w:color w:val="000000"/>
        </w:rPr>
      </w:pPr>
    </w:p>
    <w:p w:rsidR="009733B8" w:rsidRPr="00E05CAA" w:rsidRDefault="009733B8" w:rsidP="00913EC9">
      <w:pPr>
        <w:pStyle w:val="mb25"/>
        <w:shd w:val="clear" w:color="auto" w:fill="FFFFFF"/>
        <w:spacing w:before="0" w:beforeAutospacing="0" w:after="0" w:line="252" w:lineRule="atLeast"/>
        <w:ind w:left="1080"/>
        <w:rPr>
          <w:color w:val="000000"/>
        </w:rPr>
      </w:pPr>
    </w:p>
    <w:p w:rsidR="009733B8" w:rsidRPr="00E05CAA" w:rsidRDefault="009733B8" w:rsidP="00A75F81">
      <w:pPr>
        <w:pStyle w:val="mb25"/>
        <w:numPr>
          <w:ilvl w:val="1"/>
          <w:numId w:val="32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 w:rsidRPr="00E05CAA">
        <w:rPr>
          <w:color w:val="000000"/>
        </w:rPr>
        <w:t>АИС «Государственный архив Мурманской области» (на 2-й странице списка)</w:t>
      </w:r>
    </w:p>
    <w:p w:rsidR="009733B8" w:rsidRPr="00E05CAA" w:rsidRDefault="009733B8" w:rsidP="00913EC9">
      <w:pPr>
        <w:pStyle w:val="mb25"/>
        <w:shd w:val="clear" w:color="auto" w:fill="FFFFFF"/>
        <w:spacing w:before="0" w:beforeAutospacing="0" w:after="0" w:line="252" w:lineRule="atLeast"/>
        <w:ind w:left="1080"/>
        <w:rPr>
          <w:color w:val="000000"/>
        </w:rPr>
      </w:pPr>
      <w:r>
        <w:rPr>
          <w:noProof/>
        </w:rPr>
        <w:pict>
          <v:shape id="Рисунок 23" o:spid="_x0000_i1044" type="#_x0000_t75" style="width:264.75pt;height:234pt;visibility:visible">
            <v:imagedata r:id="rId33" o:title="" cropbottom="2688f" cropleft="14179f" cropright="14176f"/>
          </v:shape>
        </w:pict>
      </w:r>
    </w:p>
    <w:p w:rsidR="009733B8" w:rsidRDefault="009733B8" w:rsidP="00B818A5">
      <w:pPr>
        <w:pStyle w:val="mb25"/>
        <w:shd w:val="clear" w:color="auto" w:fill="FFFFFF"/>
        <w:spacing w:before="0" w:beforeAutospacing="0" w:after="0" w:line="252" w:lineRule="atLeast"/>
        <w:jc w:val="center"/>
        <w:rPr>
          <w:b/>
          <w:color w:val="000000"/>
        </w:rPr>
      </w:pPr>
    </w:p>
    <w:p w:rsidR="009733B8" w:rsidRDefault="009733B8" w:rsidP="00B818A5">
      <w:pPr>
        <w:pStyle w:val="mb25"/>
        <w:shd w:val="clear" w:color="auto" w:fill="FFFFFF"/>
        <w:spacing w:before="0" w:beforeAutospacing="0" w:after="0" w:line="252" w:lineRule="atLeast"/>
        <w:jc w:val="center"/>
        <w:rPr>
          <w:b/>
          <w:color w:val="000000"/>
        </w:rPr>
      </w:pPr>
      <w:r w:rsidRPr="00B818A5">
        <w:rPr>
          <w:b/>
          <w:color w:val="000000"/>
        </w:rPr>
        <w:t>8. Домашнее задание</w:t>
      </w:r>
    </w:p>
    <w:p w:rsidR="009733B8" w:rsidRPr="00B818A5" w:rsidRDefault="009733B8" w:rsidP="00B818A5">
      <w:pPr>
        <w:pStyle w:val="mb25"/>
        <w:shd w:val="clear" w:color="auto" w:fill="FFFFFF"/>
        <w:spacing w:before="0" w:beforeAutospacing="0" w:after="0" w:line="252" w:lineRule="atLeast"/>
        <w:rPr>
          <w:color w:val="000000"/>
        </w:rPr>
      </w:pPr>
      <w:r w:rsidRPr="00B818A5">
        <w:rPr>
          <w:color w:val="000000"/>
        </w:rPr>
        <w:t>Ознакомьте своих родителей с возможностью получения государственных услуг в сфере образования в электронном виде.</w:t>
      </w:r>
    </w:p>
    <w:sectPr w:rsidR="009733B8" w:rsidRPr="00B818A5" w:rsidSect="004C07A2"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733B8" w:rsidRDefault="009733B8" w:rsidP="00C13EF2">
      <w:pPr>
        <w:spacing w:after="0" w:line="240" w:lineRule="auto"/>
      </w:pPr>
      <w:r>
        <w:separator/>
      </w:r>
    </w:p>
  </w:endnote>
  <w:endnote w:type="continuationSeparator" w:id="0">
    <w:p w:rsidR="009733B8" w:rsidRDefault="009733B8" w:rsidP="00C13EF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733B8" w:rsidRDefault="009733B8">
    <w:pPr>
      <w:pStyle w:val="Footer"/>
      <w:jc w:val="right"/>
    </w:pPr>
    <w:fldSimple w:instr="PAGE   \* MERGEFORMAT">
      <w:r>
        <w:rPr>
          <w:noProof/>
        </w:rPr>
        <w:t>17</w:t>
      </w:r>
    </w:fldSimple>
  </w:p>
  <w:p w:rsidR="009733B8" w:rsidRDefault="009733B8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733B8" w:rsidRDefault="009733B8">
    <w:pPr>
      <w:pStyle w:val="Footer"/>
      <w:jc w:val="right"/>
    </w:pPr>
    <w:fldSimple w:instr="PAGE   \* MERGEFORMAT">
      <w:r>
        <w:rPr>
          <w:noProof/>
        </w:rPr>
        <w:t>1</w:t>
      </w:r>
    </w:fldSimple>
  </w:p>
  <w:p w:rsidR="009733B8" w:rsidRDefault="009733B8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733B8" w:rsidRDefault="009733B8" w:rsidP="00C13EF2">
      <w:pPr>
        <w:spacing w:after="0" w:line="240" w:lineRule="auto"/>
      </w:pPr>
      <w:r>
        <w:separator/>
      </w:r>
    </w:p>
  </w:footnote>
  <w:footnote w:type="continuationSeparator" w:id="0">
    <w:p w:rsidR="009733B8" w:rsidRDefault="009733B8" w:rsidP="00C13EF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96345C"/>
    <w:multiLevelType w:val="hybridMultilevel"/>
    <w:tmpl w:val="EC10DE0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>
    <w:nsid w:val="12DD4C50"/>
    <w:multiLevelType w:val="hybridMultilevel"/>
    <w:tmpl w:val="DF963B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4AA6CDA"/>
    <w:multiLevelType w:val="hybridMultilevel"/>
    <w:tmpl w:val="A71C84B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>
    <w:nsid w:val="1A2C32D2"/>
    <w:multiLevelType w:val="hybridMultilevel"/>
    <w:tmpl w:val="0C5EBA4E"/>
    <w:lvl w:ilvl="0" w:tplc="0CE621A6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1AEC141B"/>
    <w:multiLevelType w:val="hybridMultilevel"/>
    <w:tmpl w:val="0C5EBA4E"/>
    <w:lvl w:ilvl="0" w:tplc="0CE621A6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1B484A1B"/>
    <w:multiLevelType w:val="multilevel"/>
    <w:tmpl w:val="8B1083A0"/>
    <w:lvl w:ilvl="0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  <w:b/>
      </w:rPr>
    </w:lvl>
    <w:lvl w:ilvl="1">
      <w:start w:val="1"/>
      <w:numFmt w:val="decimal"/>
      <w:isLgl/>
      <w:lvlText w:val="%1.%2."/>
      <w:lvlJc w:val="left"/>
      <w:pPr>
        <w:ind w:left="1287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647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007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367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367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727" w:hanging="2160"/>
      </w:pPr>
      <w:rPr>
        <w:rFonts w:cs="Times New Roman" w:hint="default"/>
      </w:rPr>
    </w:lvl>
  </w:abstractNum>
  <w:abstractNum w:abstractNumId="6">
    <w:nsid w:val="1C28655C"/>
    <w:multiLevelType w:val="hybridMultilevel"/>
    <w:tmpl w:val="845C2D6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>
    <w:nsid w:val="1D5E5ED2"/>
    <w:multiLevelType w:val="hybridMultilevel"/>
    <w:tmpl w:val="78A84C4A"/>
    <w:lvl w:ilvl="0" w:tplc="21FC0552">
      <w:start w:val="1"/>
      <w:numFmt w:val="decimal"/>
      <w:lvlText w:val="%1."/>
      <w:lvlJc w:val="left"/>
      <w:pPr>
        <w:ind w:left="1211" w:hanging="360"/>
      </w:pPr>
      <w:rPr>
        <w:rFonts w:cs="Times New Roman"/>
        <w:b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37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53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  <w:rPr>
        <w:rFonts w:cs="Times New Roman"/>
      </w:rPr>
    </w:lvl>
  </w:abstractNum>
  <w:abstractNum w:abstractNumId="8">
    <w:nsid w:val="25847EDC"/>
    <w:multiLevelType w:val="hybridMultilevel"/>
    <w:tmpl w:val="0C5EBA4E"/>
    <w:lvl w:ilvl="0" w:tplc="0CE621A6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>
    <w:nsid w:val="280C1DC5"/>
    <w:multiLevelType w:val="hybridMultilevel"/>
    <w:tmpl w:val="81E22CB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>
    <w:nsid w:val="31170298"/>
    <w:multiLevelType w:val="hybridMultilevel"/>
    <w:tmpl w:val="0C6279C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>
    <w:nsid w:val="31277537"/>
    <w:multiLevelType w:val="multilevel"/>
    <w:tmpl w:val="73C0FA68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>
    <w:nsid w:val="33382AAD"/>
    <w:multiLevelType w:val="hybridMultilevel"/>
    <w:tmpl w:val="4DE810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0886882"/>
    <w:multiLevelType w:val="multilevel"/>
    <w:tmpl w:val="4A342F66"/>
    <w:lvl w:ilvl="0">
      <w:start w:val="1"/>
      <w:numFmt w:val="decimal"/>
      <w:pStyle w:val="1"/>
      <w:lvlText w:val="%1."/>
      <w:lvlJc w:val="left"/>
      <w:pPr>
        <w:ind w:left="927" w:hanging="360"/>
      </w:pPr>
      <w:rPr>
        <w:rFonts w:cs="Times New Roman" w:hint="default"/>
        <w:b/>
      </w:rPr>
    </w:lvl>
    <w:lvl w:ilvl="1">
      <w:start w:val="1"/>
      <w:numFmt w:val="decimal"/>
      <w:pStyle w:val="11"/>
      <w:isLgl/>
      <w:lvlText w:val="%1.%2."/>
      <w:lvlJc w:val="left"/>
      <w:pPr>
        <w:ind w:left="1287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647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007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367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367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727" w:hanging="2160"/>
      </w:pPr>
      <w:rPr>
        <w:rFonts w:cs="Times New Roman" w:hint="default"/>
      </w:rPr>
    </w:lvl>
  </w:abstractNum>
  <w:abstractNum w:abstractNumId="14">
    <w:nsid w:val="409F4B13"/>
    <w:multiLevelType w:val="hybridMultilevel"/>
    <w:tmpl w:val="AE487B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486063D"/>
    <w:multiLevelType w:val="hybridMultilevel"/>
    <w:tmpl w:val="2020ECB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6">
    <w:nsid w:val="4BFA6AB6"/>
    <w:multiLevelType w:val="hybridMultilevel"/>
    <w:tmpl w:val="0AEC6E4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>
    <w:nsid w:val="4D7249D5"/>
    <w:multiLevelType w:val="hybridMultilevel"/>
    <w:tmpl w:val="74AEC5EC"/>
    <w:lvl w:ilvl="0" w:tplc="7958A2FE">
      <w:start w:val="8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>
    <w:nsid w:val="4FBF1C9F"/>
    <w:multiLevelType w:val="hybridMultilevel"/>
    <w:tmpl w:val="7A06B3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55B3D9B"/>
    <w:multiLevelType w:val="hybridMultilevel"/>
    <w:tmpl w:val="83D2AEC8"/>
    <w:lvl w:ilvl="0" w:tplc="0CE621A6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>
    <w:nsid w:val="56E7318D"/>
    <w:multiLevelType w:val="hybridMultilevel"/>
    <w:tmpl w:val="A982538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1">
    <w:nsid w:val="5A2B5D72"/>
    <w:multiLevelType w:val="hybridMultilevel"/>
    <w:tmpl w:val="A982538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2">
    <w:nsid w:val="5ABF0859"/>
    <w:multiLevelType w:val="hybridMultilevel"/>
    <w:tmpl w:val="87FC486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3">
    <w:nsid w:val="5AD720F7"/>
    <w:multiLevelType w:val="multilevel"/>
    <w:tmpl w:val="1138D80C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cs="Times New Roman" w:hint="default"/>
      </w:rPr>
    </w:lvl>
  </w:abstractNum>
  <w:abstractNum w:abstractNumId="24">
    <w:nsid w:val="5B2F6606"/>
    <w:multiLevelType w:val="hybridMultilevel"/>
    <w:tmpl w:val="935A77B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>
    <w:nsid w:val="646306DD"/>
    <w:multiLevelType w:val="hybridMultilevel"/>
    <w:tmpl w:val="A982538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6">
    <w:nsid w:val="64C23B70"/>
    <w:multiLevelType w:val="hybridMultilevel"/>
    <w:tmpl w:val="0C5EBA4E"/>
    <w:lvl w:ilvl="0" w:tplc="0CE621A6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7">
    <w:nsid w:val="65455146"/>
    <w:multiLevelType w:val="hybridMultilevel"/>
    <w:tmpl w:val="ACC45CF2"/>
    <w:lvl w:ilvl="0" w:tplc="98DE1C44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28">
    <w:nsid w:val="6D2A313B"/>
    <w:multiLevelType w:val="hybridMultilevel"/>
    <w:tmpl w:val="9EB8895E"/>
    <w:lvl w:ilvl="0" w:tplc="04190001">
      <w:start w:val="1"/>
      <w:numFmt w:val="bullet"/>
      <w:lvlText w:val=""/>
      <w:lvlJc w:val="left"/>
      <w:pPr>
        <w:ind w:left="13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9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40" w:hanging="360"/>
      </w:pPr>
      <w:rPr>
        <w:rFonts w:ascii="Wingdings" w:hAnsi="Wingdings" w:hint="default"/>
      </w:rPr>
    </w:lvl>
  </w:abstractNum>
  <w:abstractNum w:abstractNumId="29">
    <w:nsid w:val="6D372AE4"/>
    <w:multiLevelType w:val="hybridMultilevel"/>
    <w:tmpl w:val="633A063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>
    <w:nsid w:val="6FCA640C"/>
    <w:multiLevelType w:val="hybridMultilevel"/>
    <w:tmpl w:val="0C5EBA4E"/>
    <w:lvl w:ilvl="0" w:tplc="0CE621A6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1">
    <w:nsid w:val="779B3766"/>
    <w:multiLevelType w:val="hybridMultilevel"/>
    <w:tmpl w:val="EDE4056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>
    <w:nsid w:val="79713339"/>
    <w:multiLevelType w:val="hybridMultilevel"/>
    <w:tmpl w:val="B7B2C0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2"/>
  </w:num>
  <w:num w:numId="2">
    <w:abstractNumId w:val="0"/>
  </w:num>
  <w:num w:numId="3">
    <w:abstractNumId w:val="31"/>
  </w:num>
  <w:num w:numId="4">
    <w:abstractNumId w:val="14"/>
  </w:num>
  <w:num w:numId="5">
    <w:abstractNumId w:val="4"/>
  </w:num>
  <w:num w:numId="6">
    <w:abstractNumId w:val="28"/>
  </w:num>
  <w:num w:numId="7">
    <w:abstractNumId w:val="12"/>
  </w:num>
  <w:num w:numId="8">
    <w:abstractNumId w:val="22"/>
  </w:num>
  <w:num w:numId="9">
    <w:abstractNumId w:val="16"/>
  </w:num>
  <w:num w:numId="10">
    <w:abstractNumId w:val="6"/>
  </w:num>
  <w:num w:numId="11">
    <w:abstractNumId w:val="24"/>
  </w:num>
  <w:num w:numId="12">
    <w:abstractNumId w:val="29"/>
  </w:num>
  <w:num w:numId="13">
    <w:abstractNumId w:val="2"/>
  </w:num>
  <w:num w:numId="14">
    <w:abstractNumId w:val="7"/>
  </w:num>
  <w:num w:numId="15">
    <w:abstractNumId w:val="15"/>
  </w:num>
  <w:num w:numId="16">
    <w:abstractNumId w:val="11"/>
  </w:num>
  <w:num w:numId="17">
    <w:abstractNumId w:val="30"/>
  </w:num>
  <w:num w:numId="18">
    <w:abstractNumId w:val="10"/>
  </w:num>
  <w:num w:numId="19">
    <w:abstractNumId w:val="13"/>
  </w:num>
  <w:num w:numId="20">
    <w:abstractNumId w:val="8"/>
  </w:num>
  <w:num w:numId="21">
    <w:abstractNumId w:val="25"/>
  </w:num>
  <w:num w:numId="22">
    <w:abstractNumId w:val="21"/>
  </w:num>
  <w:num w:numId="23">
    <w:abstractNumId w:val="20"/>
  </w:num>
  <w:num w:numId="24">
    <w:abstractNumId w:val="5"/>
  </w:num>
  <w:num w:numId="25">
    <w:abstractNumId w:val="17"/>
  </w:num>
  <w:num w:numId="26">
    <w:abstractNumId w:val="18"/>
  </w:num>
  <w:num w:numId="27">
    <w:abstractNumId w:val="1"/>
  </w:num>
  <w:num w:numId="28">
    <w:abstractNumId w:val="9"/>
  </w:num>
  <w:num w:numId="29">
    <w:abstractNumId w:val="26"/>
  </w:num>
  <w:num w:numId="30">
    <w:abstractNumId w:val="3"/>
  </w:num>
  <w:num w:numId="31">
    <w:abstractNumId w:val="19"/>
  </w:num>
  <w:num w:numId="32">
    <w:abstractNumId w:val="23"/>
  </w:num>
  <w:num w:numId="33">
    <w:abstractNumId w:val="2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04480D"/>
    <w:rsid w:val="000074C8"/>
    <w:rsid w:val="000166DD"/>
    <w:rsid w:val="0002269B"/>
    <w:rsid w:val="00024860"/>
    <w:rsid w:val="00024ADE"/>
    <w:rsid w:val="000256D2"/>
    <w:rsid w:val="0003488D"/>
    <w:rsid w:val="0004480D"/>
    <w:rsid w:val="00062C55"/>
    <w:rsid w:val="000707C3"/>
    <w:rsid w:val="00094D77"/>
    <w:rsid w:val="0009572A"/>
    <w:rsid w:val="000B392A"/>
    <w:rsid w:val="000E6741"/>
    <w:rsid w:val="000F128D"/>
    <w:rsid w:val="000F2D5A"/>
    <w:rsid w:val="00117866"/>
    <w:rsid w:val="00123344"/>
    <w:rsid w:val="00126012"/>
    <w:rsid w:val="001304FB"/>
    <w:rsid w:val="00130ABB"/>
    <w:rsid w:val="00146784"/>
    <w:rsid w:val="001613F6"/>
    <w:rsid w:val="00165E7F"/>
    <w:rsid w:val="001900CE"/>
    <w:rsid w:val="00190CFE"/>
    <w:rsid w:val="00193D5E"/>
    <w:rsid w:val="001948C0"/>
    <w:rsid w:val="001A5107"/>
    <w:rsid w:val="001C2962"/>
    <w:rsid w:val="001C553B"/>
    <w:rsid w:val="001C69C6"/>
    <w:rsid w:val="001C7061"/>
    <w:rsid w:val="001E07C4"/>
    <w:rsid w:val="001E3EA7"/>
    <w:rsid w:val="001F235E"/>
    <w:rsid w:val="001F79C5"/>
    <w:rsid w:val="00207142"/>
    <w:rsid w:val="0021743E"/>
    <w:rsid w:val="002332DF"/>
    <w:rsid w:val="002464F3"/>
    <w:rsid w:val="002517FA"/>
    <w:rsid w:val="002978F1"/>
    <w:rsid w:val="002A2E96"/>
    <w:rsid w:val="002B4B49"/>
    <w:rsid w:val="002B7BA8"/>
    <w:rsid w:val="002C6843"/>
    <w:rsid w:val="002C756A"/>
    <w:rsid w:val="002D3FFF"/>
    <w:rsid w:val="002D4C9B"/>
    <w:rsid w:val="002F6F57"/>
    <w:rsid w:val="002F7546"/>
    <w:rsid w:val="00300089"/>
    <w:rsid w:val="0031318B"/>
    <w:rsid w:val="00315A46"/>
    <w:rsid w:val="00333E4F"/>
    <w:rsid w:val="00344B2F"/>
    <w:rsid w:val="00347B59"/>
    <w:rsid w:val="00362660"/>
    <w:rsid w:val="00363043"/>
    <w:rsid w:val="00370EA3"/>
    <w:rsid w:val="00371F8E"/>
    <w:rsid w:val="00393D27"/>
    <w:rsid w:val="003B0347"/>
    <w:rsid w:val="003C026C"/>
    <w:rsid w:val="003C480A"/>
    <w:rsid w:val="003E1778"/>
    <w:rsid w:val="003F4798"/>
    <w:rsid w:val="0041450D"/>
    <w:rsid w:val="0043116A"/>
    <w:rsid w:val="00432C2A"/>
    <w:rsid w:val="00434337"/>
    <w:rsid w:val="0044645D"/>
    <w:rsid w:val="0046168D"/>
    <w:rsid w:val="00467FB9"/>
    <w:rsid w:val="0047126B"/>
    <w:rsid w:val="004741AC"/>
    <w:rsid w:val="0048161F"/>
    <w:rsid w:val="00491C23"/>
    <w:rsid w:val="004A4EE4"/>
    <w:rsid w:val="004C07A2"/>
    <w:rsid w:val="004C0D53"/>
    <w:rsid w:val="004D15E8"/>
    <w:rsid w:val="004D6C23"/>
    <w:rsid w:val="004E284F"/>
    <w:rsid w:val="004E4C6D"/>
    <w:rsid w:val="004E7CE1"/>
    <w:rsid w:val="004F0B05"/>
    <w:rsid w:val="004F7CBB"/>
    <w:rsid w:val="00501980"/>
    <w:rsid w:val="00516B63"/>
    <w:rsid w:val="00531B54"/>
    <w:rsid w:val="005416E4"/>
    <w:rsid w:val="0054242D"/>
    <w:rsid w:val="005779C4"/>
    <w:rsid w:val="005802FC"/>
    <w:rsid w:val="0058287E"/>
    <w:rsid w:val="00584B91"/>
    <w:rsid w:val="00585D12"/>
    <w:rsid w:val="005935B3"/>
    <w:rsid w:val="005D5016"/>
    <w:rsid w:val="005D6545"/>
    <w:rsid w:val="00600CD0"/>
    <w:rsid w:val="00607A9A"/>
    <w:rsid w:val="006275F6"/>
    <w:rsid w:val="0062785F"/>
    <w:rsid w:val="00674CC3"/>
    <w:rsid w:val="00676709"/>
    <w:rsid w:val="00681EE7"/>
    <w:rsid w:val="00692342"/>
    <w:rsid w:val="0069308B"/>
    <w:rsid w:val="00694854"/>
    <w:rsid w:val="006A7FDB"/>
    <w:rsid w:val="006D6902"/>
    <w:rsid w:val="006E09ED"/>
    <w:rsid w:val="006E0FB0"/>
    <w:rsid w:val="006F5187"/>
    <w:rsid w:val="00731FA1"/>
    <w:rsid w:val="00736B40"/>
    <w:rsid w:val="007440E1"/>
    <w:rsid w:val="00757750"/>
    <w:rsid w:val="00762A11"/>
    <w:rsid w:val="00765AC9"/>
    <w:rsid w:val="0076756C"/>
    <w:rsid w:val="00771982"/>
    <w:rsid w:val="007743DD"/>
    <w:rsid w:val="00784D2B"/>
    <w:rsid w:val="0078756A"/>
    <w:rsid w:val="00787CB5"/>
    <w:rsid w:val="00790EEB"/>
    <w:rsid w:val="00793E1B"/>
    <w:rsid w:val="007A4012"/>
    <w:rsid w:val="007A7101"/>
    <w:rsid w:val="007C3562"/>
    <w:rsid w:val="007D0F86"/>
    <w:rsid w:val="007D7952"/>
    <w:rsid w:val="007E4EC0"/>
    <w:rsid w:val="00811673"/>
    <w:rsid w:val="00812D9C"/>
    <w:rsid w:val="0083052E"/>
    <w:rsid w:val="00835FA8"/>
    <w:rsid w:val="008365E5"/>
    <w:rsid w:val="00871793"/>
    <w:rsid w:val="0087762F"/>
    <w:rsid w:val="008802F4"/>
    <w:rsid w:val="00885CFB"/>
    <w:rsid w:val="008A6FBA"/>
    <w:rsid w:val="008B3A23"/>
    <w:rsid w:val="008D71E5"/>
    <w:rsid w:val="008F5ED0"/>
    <w:rsid w:val="0091238A"/>
    <w:rsid w:val="00913EC9"/>
    <w:rsid w:val="00941379"/>
    <w:rsid w:val="00941C76"/>
    <w:rsid w:val="0095431A"/>
    <w:rsid w:val="009733B8"/>
    <w:rsid w:val="009815EB"/>
    <w:rsid w:val="009836FC"/>
    <w:rsid w:val="00996026"/>
    <w:rsid w:val="009A15AA"/>
    <w:rsid w:val="009C0801"/>
    <w:rsid w:val="009D3ADF"/>
    <w:rsid w:val="009F0248"/>
    <w:rsid w:val="009F63CF"/>
    <w:rsid w:val="009F6C4F"/>
    <w:rsid w:val="00A03311"/>
    <w:rsid w:val="00A17EBD"/>
    <w:rsid w:val="00A31DEC"/>
    <w:rsid w:val="00A442C9"/>
    <w:rsid w:val="00A448E2"/>
    <w:rsid w:val="00A50526"/>
    <w:rsid w:val="00A61305"/>
    <w:rsid w:val="00A75F81"/>
    <w:rsid w:val="00A8653F"/>
    <w:rsid w:val="00AB382B"/>
    <w:rsid w:val="00AC19B8"/>
    <w:rsid w:val="00AD58B3"/>
    <w:rsid w:val="00AE2657"/>
    <w:rsid w:val="00B16D7C"/>
    <w:rsid w:val="00B17A56"/>
    <w:rsid w:val="00B24435"/>
    <w:rsid w:val="00B262D7"/>
    <w:rsid w:val="00B54B72"/>
    <w:rsid w:val="00B573EF"/>
    <w:rsid w:val="00B613C7"/>
    <w:rsid w:val="00B658EE"/>
    <w:rsid w:val="00B73DBE"/>
    <w:rsid w:val="00B74ED6"/>
    <w:rsid w:val="00B818A5"/>
    <w:rsid w:val="00B91E0C"/>
    <w:rsid w:val="00BA5D76"/>
    <w:rsid w:val="00BB017A"/>
    <w:rsid w:val="00BB0510"/>
    <w:rsid w:val="00BB5434"/>
    <w:rsid w:val="00BE1817"/>
    <w:rsid w:val="00BE1D62"/>
    <w:rsid w:val="00BE3D77"/>
    <w:rsid w:val="00C062E1"/>
    <w:rsid w:val="00C13EF2"/>
    <w:rsid w:val="00C333B4"/>
    <w:rsid w:val="00C334E9"/>
    <w:rsid w:val="00C431EA"/>
    <w:rsid w:val="00C50574"/>
    <w:rsid w:val="00C5525F"/>
    <w:rsid w:val="00C571AF"/>
    <w:rsid w:val="00C608FB"/>
    <w:rsid w:val="00C70BF4"/>
    <w:rsid w:val="00C7302A"/>
    <w:rsid w:val="00C73EB0"/>
    <w:rsid w:val="00C87735"/>
    <w:rsid w:val="00CA45ED"/>
    <w:rsid w:val="00CA7CEA"/>
    <w:rsid w:val="00CC3840"/>
    <w:rsid w:val="00CD26B7"/>
    <w:rsid w:val="00D35E24"/>
    <w:rsid w:val="00D55D97"/>
    <w:rsid w:val="00D60603"/>
    <w:rsid w:val="00D60F12"/>
    <w:rsid w:val="00D62DA4"/>
    <w:rsid w:val="00D71326"/>
    <w:rsid w:val="00D95016"/>
    <w:rsid w:val="00DB23BC"/>
    <w:rsid w:val="00DB7F8C"/>
    <w:rsid w:val="00DC2F62"/>
    <w:rsid w:val="00DC337C"/>
    <w:rsid w:val="00DC400E"/>
    <w:rsid w:val="00DD1C0F"/>
    <w:rsid w:val="00DD1E24"/>
    <w:rsid w:val="00DD5787"/>
    <w:rsid w:val="00DF0948"/>
    <w:rsid w:val="00DF1151"/>
    <w:rsid w:val="00E012D0"/>
    <w:rsid w:val="00E05CAA"/>
    <w:rsid w:val="00E05FE8"/>
    <w:rsid w:val="00E10B1C"/>
    <w:rsid w:val="00E159DD"/>
    <w:rsid w:val="00E21A1B"/>
    <w:rsid w:val="00E41D75"/>
    <w:rsid w:val="00E5075F"/>
    <w:rsid w:val="00E61ED5"/>
    <w:rsid w:val="00E735CA"/>
    <w:rsid w:val="00E86BBF"/>
    <w:rsid w:val="00E86D9D"/>
    <w:rsid w:val="00E93D17"/>
    <w:rsid w:val="00EC4680"/>
    <w:rsid w:val="00ED4C95"/>
    <w:rsid w:val="00ED7B1D"/>
    <w:rsid w:val="00EE2DC9"/>
    <w:rsid w:val="00EF124D"/>
    <w:rsid w:val="00EF2B53"/>
    <w:rsid w:val="00F15CE1"/>
    <w:rsid w:val="00F2048D"/>
    <w:rsid w:val="00F44355"/>
    <w:rsid w:val="00F56228"/>
    <w:rsid w:val="00F620A5"/>
    <w:rsid w:val="00F7032B"/>
    <w:rsid w:val="00F75B2A"/>
    <w:rsid w:val="00F8382E"/>
    <w:rsid w:val="00FA7CCF"/>
    <w:rsid w:val="00FB1CB3"/>
    <w:rsid w:val="00FC23A5"/>
    <w:rsid w:val="00FC3A59"/>
    <w:rsid w:val="00FE275A"/>
    <w:rsid w:val="00FE7BE4"/>
    <w:rsid w:val="00FF2EE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semiHidden="0" w:uiPriority="0" w:unhideWhenUsed="0" w:qFormat="1"/>
    <w:lsdException w:name="heading 5" w:locked="1" w:semiHidden="0" w:uiPriority="0" w:unhideWhenUsed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iPriority="39" w:unhideWhenUsed="0" w:qFormat="1"/>
  </w:latentStyles>
  <w:style w:type="paragraph" w:default="1" w:styleId="Normal">
    <w:name w:val="Normal"/>
    <w:qFormat/>
    <w:rsid w:val="00DF1151"/>
    <w:pPr>
      <w:spacing w:after="200" w:line="276" w:lineRule="auto"/>
    </w:pPr>
    <w:rPr>
      <w:lang w:eastAsia="en-US"/>
    </w:rPr>
  </w:style>
  <w:style w:type="paragraph" w:styleId="Heading1">
    <w:name w:val="heading 1"/>
    <w:basedOn w:val="Normal"/>
    <w:link w:val="Heading1Char"/>
    <w:uiPriority w:val="99"/>
    <w:qFormat/>
    <w:rsid w:val="0076756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paragraph" w:styleId="Heading2">
    <w:name w:val="heading 2"/>
    <w:basedOn w:val="Normal"/>
    <w:next w:val="Normal"/>
    <w:link w:val="Heading2Char"/>
    <w:uiPriority w:val="99"/>
    <w:qFormat/>
    <w:rsid w:val="001A5107"/>
    <w:pPr>
      <w:keepNext/>
      <w:keepLines/>
      <w:spacing w:before="200" w:after="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9"/>
    <w:qFormat/>
    <w:rsid w:val="004A4EE4"/>
    <w:pPr>
      <w:keepNext/>
      <w:keepLines/>
      <w:spacing w:before="40" w:after="0"/>
      <w:outlineLvl w:val="3"/>
    </w:pPr>
    <w:rPr>
      <w:rFonts w:ascii="Cambria" w:eastAsia="Times New Roman" w:hAnsi="Cambria"/>
      <w:i/>
      <w:iCs/>
      <w:color w:val="365F91"/>
    </w:rPr>
  </w:style>
  <w:style w:type="paragraph" w:styleId="Heading5">
    <w:name w:val="heading 5"/>
    <w:basedOn w:val="Normal"/>
    <w:next w:val="Normal"/>
    <w:link w:val="Heading5Char"/>
    <w:uiPriority w:val="99"/>
    <w:qFormat/>
    <w:rsid w:val="00913EC9"/>
    <w:pPr>
      <w:keepNext/>
      <w:keepLines/>
      <w:spacing w:before="200" w:after="0"/>
      <w:outlineLvl w:val="4"/>
    </w:pPr>
    <w:rPr>
      <w:rFonts w:ascii="Cambria" w:eastAsia="Times New Roman" w:hAnsi="Cambria"/>
      <w:color w:val="243F60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76756C"/>
    <w:rPr>
      <w:rFonts w:ascii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Heading2Char">
    <w:name w:val="Heading 2 Char"/>
    <w:basedOn w:val="DefaultParagraphFont"/>
    <w:link w:val="Heading2"/>
    <w:uiPriority w:val="99"/>
    <w:locked/>
    <w:rsid w:val="001A5107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9"/>
    <w:locked/>
    <w:rsid w:val="004A4EE4"/>
    <w:rPr>
      <w:rFonts w:ascii="Cambria" w:hAnsi="Cambria" w:cs="Times New Roman"/>
      <w:i/>
      <w:iCs/>
      <w:color w:val="365F91"/>
    </w:rPr>
  </w:style>
  <w:style w:type="character" w:customStyle="1" w:styleId="Heading5Char">
    <w:name w:val="Heading 5 Char"/>
    <w:basedOn w:val="DefaultParagraphFont"/>
    <w:link w:val="Heading5"/>
    <w:uiPriority w:val="99"/>
    <w:semiHidden/>
    <w:locked/>
    <w:rsid w:val="00913EC9"/>
    <w:rPr>
      <w:rFonts w:ascii="Cambria" w:hAnsi="Cambria" w:cs="Times New Roman"/>
      <w:color w:val="243F60"/>
    </w:rPr>
  </w:style>
  <w:style w:type="paragraph" w:styleId="NormalWeb">
    <w:name w:val="Normal (Web)"/>
    <w:basedOn w:val="Normal"/>
    <w:uiPriority w:val="99"/>
    <w:semiHidden/>
    <w:rsid w:val="009D3AD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pti">
    <w:name w:val="pti"/>
    <w:basedOn w:val="Normal"/>
    <w:uiPriority w:val="99"/>
    <w:rsid w:val="009D3AD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mb25">
    <w:name w:val="mb25"/>
    <w:basedOn w:val="Normal"/>
    <w:link w:val="mb250"/>
    <w:uiPriority w:val="99"/>
    <w:rsid w:val="009D3AD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Hyperlink">
    <w:name w:val="Hyperlink"/>
    <w:basedOn w:val="DefaultParagraphFont"/>
    <w:uiPriority w:val="99"/>
    <w:rsid w:val="001900CE"/>
    <w:rPr>
      <w:rFonts w:cs="Times New Roman"/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rsid w:val="001900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1900CE"/>
    <w:rPr>
      <w:rFonts w:ascii="Tahoma" w:hAnsi="Tahoma" w:cs="Tahoma"/>
      <w:sz w:val="16"/>
      <w:szCs w:val="16"/>
    </w:rPr>
  </w:style>
  <w:style w:type="character" w:customStyle="1" w:styleId="longtext">
    <w:name w:val="long_text"/>
    <w:basedOn w:val="DefaultParagraphFont"/>
    <w:uiPriority w:val="99"/>
    <w:rsid w:val="0076756C"/>
    <w:rPr>
      <w:rFonts w:cs="Times New Roman"/>
    </w:rPr>
  </w:style>
  <w:style w:type="paragraph" w:styleId="ListParagraph">
    <w:name w:val="List Paragraph"/>
    <w:basedOn w:val="Normal"/>
    <w:uiPriority w:val="99"/>
    <w:qFormat/>
    <w:rsid w:val="0076756C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1">
    <w:name w:val="Стиль1"/>
    <w:basedOn w:val="mb25"/>
    <w:link w:val="10"/>
    <w:uiPriority w:val="99"/>
    <w:rsid w:val="00B91E0C"/>
    <w:pPr>
      <w:numPr>
        <w:numId w:val="19"/>
      </w:numPr>
      <w:shd w:val="clear" w:color="auto" w:fill="FFFFFF"/>
      <w:spacing w:before="0" w:beforeAutospacing="0" w:after="0" w:afterAutospacing="0" w:line="252" w:lineRule="atLeast"/>
      <w:jc w:val="center"/>
    </w:pPr>
    <w:rPr>
      <w:b/>
      <w:color w:val="000000"/>
      <w:sz w:val="28"/>
      <w:szCs w:val="28"/>
    </w:rPr>
  </w:style>
  <w:style w:type="paragraph" w:customStyle="1" w:styleId="11">
    <w:name w:val="Стиль1.1"/>
    <w:basedOn w:val="mb25"/>
    <w:link w:val="110"/>
    <w:uiPriority w:val="99"/>
    <w:rsid w:val="00B91E0C"/>
    <w:pPr>
      <w:numPr>
        <w:ilvl w:val="1"/>
        <w:numId w:val="19"/>
      </w:numPr>
      <w:shd w:val="clear" w:color="auto" w:fill="FFFFFF"/>
      <w:spacing w:before="0" w:beforeAutospacing="0" w:after="0" w:afterAutospacing="0" w:line="252" w:lineRule="atLeast"/>
    </w:pPr>
    <w:rPr>
      <w:b/>
      <w:color w:val="000000"/>
      <w:sz w:val="28"/>
      <w:szCs w:val="28"/>
    </w:rPr>
  </w:style>
  <w:style w:type="character" w:customStyle="1" w:styleId="mb250">
    <w:name w:val="mb25 Знак"/>
    <w:basedOn w:val="DefaultParagraphFont"/>
    <w:link w:val="mb25"/>
    <w:uiPriority w:val="99"/>
    <w:locked/>
    <w:rsid w:val="00B91E0C"/>
    <w:rPr>
      <w:rFonts w:ascii="Times New Roman" w:hAnsi="Times New Roman" w:cs="Times New Roman"/>
      <w:sz w:val="24"/>
      <w:szCs w:val="24"/>
      <w:lang w:eastAsia="ru-RU"/>
    </w:rPr>
  </w:style>
  <w:style w:type="character" w:customStyle="1" w:styleId="10">
    <w:name w:val="Стиль1 Знак"/>
    <w:basedOn w:val="mb250"/>
    <w:link w:val="1"/>
    <w:uiPriority w:val="99"/>
    <w:locked/>
    <w:rsid w:val="00B91E0C"/>
    <w:rPr>
      <w:b/>
      <w:color w:val="000000"/>
      <w:sz w:val="28"/>
      <w:szCs w:val="28"/>
      <w:shd w:val="clear" w:color="auto" w:fill="FFFFFF"/>
    </w:rPr>
  </w:style>
  <w:style w:type="paragraph" w:customStyle="1" w:styleId="2">
    <w:name w:val="Стиль2"/>
    <w:basedOn w:val="mb25"/>
    <w:link w:val="20"/>
    <w:uiPriority w:val="99"/>
    <w:rsid w:val="00F44355"/>
    <w:pPr>
      <w:shd w:val="clear" w:color="auto" w:fill="FFFFFF"/>
      <w:spacing w:before="0" w:beforeAutospacing="0" w:after="0"/>
    </w:pPr>
    <w:rPr>
      <w:b/>
      <w:color w:val="000000"/>
      <w:sz w:val="28"/>
      <w:szCs w:val="28"/>
      <w:u w:val="single"/>
    </w:rPr>
  </w:style>
  <w:style w:type="character" w:customStyle="1" w:styleId="110">
    <w:name w:val="Стиль1.1 Знак"/>
    <w:basedOn w:val="mb250"/>
    <w:link w:val="11"/>
    <w:uiPriority w:val="99"/>
    <w:locked/>
    <w:rsid w:val="00B91E0C"/>
    <w:rPr>
      <w:b/>
      <w:color w:val="000000"/>
      <w:sz w:val="28"/>
      <w:szCs w:val="28"/>
      <w:shd w:val="clear" w:color="auto" w:fill="FFFFFF"/>
    </w:rPr>
  </w:style>
  <w:style w:type="paragraph" w:styleId="Header">
    <w:name w:val="header"/>
    <w:basedOn w:val="Normal"/>
    <w:link w:val="HeaderChar"/>
    <w:uiPriority w:val="99"/>
    <w:rsid w:val="00C13EF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C13EF2"/>
    <w:rPr>
      <w:rFonts w:cs="Times New Roman"/>
    </w:rPr>
  </w:style>
  <w:style w:type="character" w:customStyle="1" w:styleId="20">
    <w:name w:val="Стиль2 Знак"/>
    <w:basedOn w:val="mb250"/>
    <w:link w:val="2"/>
    <w:uiPriority w:val="99"/>
    <w:locked/>
    <w:rsid w:val="00F44355"/>
    <w:rPr>
      <w:b/>
      <w:color w:val="000000"/>
      <w:sz w:val="28"/>
      <w:szCs w:val="28"/>
      <w:u w:val="single"/>
      <w:shd w:val="clear" w:color="auto" w:fill="FFFFFF"/>
    </w:rPr>
  </w:style>
  <w:style w:type="paragraph" w:styleId="Footer">
    <w:name w:val="footer"/>
    <w:basedOn w:val="Normal"/>
    <w:link w:val="FooterChar"/>
    <w:uiPriority w:val="99"/>
    <w:rsid w:val="00C13EF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C13EF2"/>
    <w:rPr>
      <w:rFonts w:cs="Times New Roman"/>
    </w:rPr>
  </w:style>
  <w:style w:type="paragraph" w:styleId="TOC1">
    <w:name w:val="toc 1"/>
    <w:basedOn w:val="Normal"/>
    <w:next w:val="Normal"/>
    <w:autoRedefine/>
    <w:uiPriority w:val="99"/>
    <w:rsid w:val="00C13EF2"/>
    <w:pPr>
      <w:spacing w:before="240" w:after="120"/>
    </w:pPr>
    <w:rPr>
      <w:b/>
      <w:bCs/>
      <w:sz w:val="20"/>
      <w:szCs w:val="20"/>
    </w:rPr>
  </w:style>
  <w:style w:type="paragraph" w:styleId="TOC2">
    <w:name w:val="toc 2"/>
    <w:basedOn w:val="Normal"/>
    <w:next w:val="Normal"/>
    <w:autoRedefine/>
    <w:uiPriority w:val="99"/>
    <w:rsid w:val="00C13EF2"/>
    <w:pPr>
      <w:spacing w:before="120" w:after="0"/>
      <w:ind w:left="220"/>
    </w:pPr>
    <w:rPr>
      <w:i/>
      <w:iCs/>
      <w:sz w:val="20"/>
      <w:szCs w:val="20"/>
    </w:rPr>
  </w:style>
  <w:style w:type="paragraph" w:styleId="TOC3">
    <w:name w:val="toc 3"/>
    <w:basedOn w:val="Normal"/>
    <w:next w:val="Normal"/>
    <w:autoRedefine/>
    <w:uiPriority w:val="99"/>
    <w:rsid w:val="00C13EF2"/>
    <w:pPr>
      <w:spacing w:after="0"/>
      <w:ind w:left="440"/>
    </w:pPr>
    <w:rPr>
      <w:sz w:val="20"/>
      <w:szCs w:val="20"/>
    </w:rPr>
  </w:style>
  <w:style w:type="paragraph" w:styleId="TOC4">
    <w:name w:val="toc 4"/>
    <w:basedOn w:val="Normal"/>
    <w:next w:val="Normal"/>
    <w:autoRedefine/>
    <w:uiPriority w:val="99"/>
    <w:rsid w:val="00C13EF2"/>
    <w:pPr>
      <w:spacing w:after="0"/>
      <w:ind w:left="660"/>
    </w:pPr>
    <w:rPr>
      <w:sz w:val="20"/>
      <w:szCs w:val="20"/>
    </w:rPr>
  </w:style>
  <w:style w:type="paragraph" w:styleId="TOC5">
    <w:name w:val="toc 5"/>
    <w:basedOn w:val="Normal"/>
    <w:next w:val="Normal"/>
    <w:autoRedefine/>
    <w:uiPriority w:val="99"/>
    <w:rsid w:val="00C13EF2"/>
    <w:pPr>
      <w:spacing w:after="0"/>
      <w:ind w:left="880"/>
    </w:pPr>
    <w:rPr>
      <w:sz w:val="20"/>
      <w:szCs w:val="20"/>
    </w:rPr>
  </w:style>
  <w:style w:type="paragraph" w:styleId="TOC6">
    <w:name w:val="toc 6"/>
    <w:basedOn w:val="Normal"/>
    <w:next w:val="Normal"/>
    <w:autoRedefine/>
    <w:uiPriority w:val="99"/>
    <w:rsid w:val="00C13EF2"/>
    <w:pPr>
      <w:spacing w:after="0"/>
      <w:ind w:left="1100"/>
    </w:pPr>
    <w:rPr>
      <w:sz w:val="20"/>
      <w:szCs w:val="20"/>
    </w:rPr>
  </w:style>
  <w:style w:type="paragraph" w:styleId="TOC7">
    <w:name w:val="toc 7"/>
    <w:basedOn w:val="Normal"/>
    <w:next w:val="Normal"/>
    <w:autoRedefine/>
    <w:uiPriority w:val="99"/>
    <w:rsid w:val="00C13EF2"/>
    <w:pPr>
      <w:spacing w:after="0"/>
      <w:ind w:left="1320"/>
    </w:pPr>
    <w:rPr>
      <w:sz w:val="20"/>
      <w:szCs w:val="20"/>
    </w:rPr>
  </w:style>
  <w:style w:type="paragraph" w:styleId="TOC8">
    <w:name w:val="toc 8"/>
    <w:basedOn w:val="Normal"/>
    <w:next w:val="Normal"/>
    <w:autoRedefine/>
    <w:uiPriority w:val="99"/>
    <w:rsid w:val="00C13EF2"/>
    <w:pPr>
      <w:spacing w:after="0"/>
      <w:ind w:left="1540"/>
    </w:pPr>
    <w:rPr>
      <w:sz w:val="20"/>
      <w:szCs w:val="20"/>
    </w:rPr>
  </w:style>
  <w:style w:type="paragraph" w:styleId="TOC9">
    <w:name w:val="toc 9"/>
    <w:basedOn w:val="Normal"/>
    <w:next w:val="Normal"/>
    <w:autoRedefine/>
    <w:uiPriority w:val="99"/>
    <w:rsid w:val="00C13EF2"/>
    <w:pPr>
      <w:spacing w:after="0"/>
      <w:ind w:left="1760"/>
    </w:pPr>
    <w:rPr>
      <w:sz w:val="20"/>
      <w:szCs w:val="20"/>
    </w:rPr>
  </w:style>
  <w:style w:type="paragraph" w:styleId="TOCHeading">
    <w:name w:val="TOC Heading"/>
    <w:basedOn w:val="Heading1"/>
    <w:next w:val="Normal"/>
    <w:uiPriority w:val="99"/>
    <w:qFormat/>
    <w:rsid w:val="00C13EF2"/>
    <w:pPr>
      <w:keepNext/>
      <w:keepLines/>
      <w:spacing w:before="480" w:beforeAutospacing="0" w:after="0" w:afterAutospacing="0" w:line="276" w:lineRule="auto"/>
      <w:outlineLvl w:val="9"/>
    </w:pPr>
    <w:rPr>
      <w:rFonts w:ascii="Cambria" w:hAnsi="Cambria"/>
      <w:color w:val="365F91"/>
      <w:kern w:val="0"/>
      <w:sz w:val="28"/>
      <w:szCs w:val="28"/>
    </w:rPr>
  </w:style>
  <w:style w:type="paragraph" w:styleId="NoSpacing">
    <w:name w:val="No Spacing"/>
    <w:link w:val="NoSpacingChar"/>
    <w:uiPriority w:val="99"/>
    <w:qFormat/>
    <w:rsid w:val="00C13EF2"/>
    <w:rPr>
      <w:rFonts w:eastAsia="Times New Roman"/>
    </w:rPr>
  </w:style>
  <w:style w:type="character" w:customStyle="1" w:styleId="NoSpacingChar">
    <w:name w:val="No Spacing Char"/>
    <w:basedOn w:val="DefaultParagraphFont"/>
    <w:link w:val="NoSpacing"/>
    <w:uiPriority w:val="99"/>
    <w:locked/>
    <w:rsid w:val="00C13EF2"/>
    <w:rPr>
      <w:rFonts w:eastAsia="Times New Roman" w:cs="Times New Roman"/>
      <w:sz w:val="22"/>
      <w:szCs w:val="22"/>
      <w:lang w:val="ru-RU" w:eastAsia="ru-RU" w:bidi="ar-SA"/>
    </w:rPr>
  </w:style>
  <w:style w:type="character" w:styleId="FollowedHyperlink">
    <w:name w:val="FollowedHyperlink"/>
    <w:basedOn w:val="DefaultParagraphFont"/>
    <w:uiPriority w:val="99"/>
    <w:semiHidden/>
    <w:rsid w:val="0044645D"/>
    <w:rPr>
      <w:rFonts w:cs="Times New Roman"/>
      <w:color w:val="800080"/>
      <w:u w:val="single"/>
    </w:rPr>
  </w:style>
  <w:style w:type="character" w:customStyle="1" w:styleId="linelookupcont">
    <w:name w:val="linelookupcont"/>
    <w:basedOn w:val="DefaultParagraphFont"/>
    <w:uiPriority w:val="99"/>
    <w:rsid w:val="00062C55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027000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7000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7000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7000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7000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7000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7000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7000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7000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7000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7000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7000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7000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7000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7000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700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7000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7000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7000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7000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7001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2.xml"/><Relationship Id="rId13" Type="http://schemas.openxmlformats.org/officeDocument/2006/relationships/hyperlink" Target="https://vk.com/away.php?to=https%3A%2F%2Fesia.gosuslugi.ru%2Fpublic%2Fra%2F&amp;post=-100754199_9" TargetMode="External"/><Relationship Id="rId18" Type="http://schemas.openxmlformats.org/officeDocument/2006/relationships/image" Target="media/image4.jpeg"/><Relationship Id="rId26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7.png"/><Relationship Id="rId34" Type="http://schemas.openxmlformats.org/officeDocument/2006/relationships/fontTable" Target="fontTable.xml"/><Relationship Id="rId7" Type="http://schemas.openxmlformats.org/officeDocument/2006/relationships/footer" Target="footer1.xml"/><Relationship Id="rId12" Type="http://schemas.openxmlformats.org/officeDocument/2006/relationships/hyperlink" Target="http://www.gosuslugi.ru" TargetMode="External"/><Relationship Id="rId17" Type="http://schemas.openxmlformats.org/officeDocument/2006/relationships/image" Target="media/image3.png"/><Relationship Id="rId25" Type="http://schemas.openxmlformats.org/officeDocument/2006/relationships/image" Target="media/image11.png"/><Relationship Id="rId33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2.png"/><Relationship Id="rId20" Type="http://schemas.openxmlformats.org/officeDocument/2006/relationships/image" Target="media/image6.png"/><Relationship Id="rId29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msk.ros-spravka.ru/catalog/federalnye_organy_vlasti/" TargetMode="External"/><Relationship Id="rId24" Type="http://schemas.openxmlformats.org/officeDocument/2006/relationships/image" Target="media/image10.png"/><Relationship Id="rId32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1.jpeg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10" Type="http://schemas.openxmlformats.org/officeDocument/2006/relationships/hyperlink" Target="http://www.51gosuslugi.ru" TargetMode="External"/><Relationship Id="rId19" Type="http://schemas.openxmlformats.org/officeDocument/2006/relationships/image" Target="media/image5.jpeg"/><Relationship Id="rId31" Type="http://schemas.openxmlformats.org/officeDocument/2006/relationships/image" Target="media/image17.png"/><Relationship Id="rId4" Type="http://schemas.openxmlformats.org/officeDocument/2006/relationships/webSettings" Target="webSettings.xml"/><Relationship Id="rId9" Type="http://schemas.openxmlformats.org/officeDocument/2006/relationships/hyperlink" Target="http://www.gosuslugi.ru" TargetMode="External"/><Relationship Id="rId14" Type="http://schemas.openxmlformats.org/officeDocument/2006/relationships/hyperlink" Target="http://www.mfc51.ru/index.php/otdeleniya22/" TargetMode="External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11</TotalTime>
  <Pages>17</Pages>
  <Words>2022</Words>
  <Characters>11531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ПРОГРАММА ВНЕУРОЧНОЙ ДЕЯТЕЛЬНОСТИ по курсу «Информатика и ИКТ»на тему - «Изучаем единый портал государственных и муниципальных услуг»для учаихся старших классов общеобразовательной средней школы</dc:title>
  <dc:subject/>
  <dc:creator>Деева Ольга Сергеевна</dc:creator>
  <cp:keywords/>
  <dc:description/>
  <cp:lastModifiedBy>1</cp:lastModifiedBy>
  <cp:revision>5</cp:revision>
  <cp:lastPrinted>2016-01-15T12:06:00Z</cp:lastPrinted>
  <dcterms:created xsi:type="dcterms:W3CDTF">2015-12-20T08:50:00Z</dcterms:created>
  <dcterms:modified xsi:type="dcterms:W3CDTF">2016-01-15T12:07:00Z</dcterms:modified>
</cp:coreProperties>
</file>